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17" w:rsidRPr="00934C5A" w:rsidRDefault="00215D17" w:rsidP="00215D17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102學年度 教室佈置比賽 國中部得獎班級作品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</w:t>
      </w:r>
      <w:r w:rsidR="006B1DC2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28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15D17" w:rsidRPr="00DA4448" w:rsidTr="006B1DC2">
        <w:trPr>
          <w:trHeight w:hRule="exact" w:val="4429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6B1DC2" w:rsidRDefault="006B1DC2" w:rsidP="006B1DC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067425" cy="2459186"/>
                  <wp:effectExtent l="19050" t="0" r="9525" b="0"/>
                  <wp:docPr id="3" name="圖片 2" descr="國九溫(第一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溫(第一名)_正面.JPG"/>
                          <pic:cNvPicPr/>
                        </pic:nvPicPr>
                        <pic:blipFill>
                          <a:blip r:embed="rId6" cstate="print">
                            <a:lum bright="10000"/>
                          </a:blip>
                          <a:srcRect l="1531" t="15387" r="2373" b="26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25" cy="245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6B1DC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0B2E68" w:rsidRDefault="00215D17" w:rsidP="00215D17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九年級組  第一名 國九</w:t>
            </w:r>
            <w:r w:rsidR="006B1DC2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溫</w:t>
            </w:r>
          </w:p>
        </w:tc>
      </w:tr>
      <w:tr w:rsidR="00215D17" w:rsidRPr="00DA4448" w:rsidTr="006B1DC2">
        <w:trPr>
          <w:trHeight w:hRule="exact" w:val="4217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6B1DC2" w:rsidP="006B1DC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086475" cy="2333625"/>
                  <wp:effectExtent l="19050" t="0" r="9525" b="0"/>
                  <wp:docPr id="6" name="圖片 5" descr="國九良(第二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良(第二名)_正面.JPG"/>
                          <pic:cNvPicPr/>
                        </pic:nvPicPr>
                        <pic:blipFill>
                          <a:blip r:embed="rId7" cstate="print"/>
                          <a:srcRect t="14107" r="1692" b="29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6B1DC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0B2E68" w:rsidRDefault="00215D17" w:rsidP="006B1DC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九年級組  第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二</w:t>
            </w:r>
            <w:r w:rsidRP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名 國九</w:t>
            </w:r>
            <w:r w:rsidR="006B1DC2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良</w:t>
            </w:r>
          </w:p>
        </w:tc>
      </w:tr>
      <w:tr w:rsidR="00215D17" w:rsidRPr="00DA4448" w:rsidTr="006B1DC2">
        <w:trPr>
          <w:trHeight w:hRule="exact" w:val="4088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6B1DC2" w:rsidP="006B1DC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080663" cy="2314575"/>
                  <wp:effectExtent l="19050" t="0" r="0" b="0"/>
                  <wp:docPr id="7" name="圖片 6" descr="國九儉(第三名)_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儉(第三名)_正面.JPG"/>
                          <pic:cNvPicPr/>
                        </pic:nvPicPr>
                        <pic:blipFill>
                          <a:blip r:embed="rId8" cstate="print">
                            <a:lum bright="10000"/>
                          </a:blip>
                          <a:srcRect t="18182" r="2516" b="2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663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6B1DC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6A3F9D" w:rsidRDefault="00215D17" w:rsidP="006B1DC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九年級組  第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三</w:t>
            </w:r>
            <w:r w:rsidRP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名 國九</w:t>
            </w:r>
            <w:r w:rsidR="006B1DC2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儉</w:t>
            </w:r>
          </w:p>
        </w:tc>
      </w:tr>
    </w:tbl>
    <w:p w:rsidR="00A31A1B" w:rsidRPr="00934C5A" w:rsidRDefault="006E5823" w:rsidP="00A31A1B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</w:t>
      </w:r>
      <w:r w:rsidR="00934C5A"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>國</w:t>
      </w:r>
      <w:r w:rsidR="00822F30"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>中部</w:t>
      </w: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</w:t>
      </w:r>
      <w:r w:rsidR="00A31A1B"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0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9</w:t>
      </w:r>
      <w:r w:rsidR="00A31A1B"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.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20DA0" w:rsidRPr="00DA4448" w:rsidTr="006A3F9D">
        <w:trPr>
          <w:trHeight w:hRule="exact" w:val="372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934C5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1885950"/>
                  <wp:effectExtent l="19050" t="0" r="6985" b="0"/>
                  <wp:docPr id="1" name="圖片 0" descr="國八忠(第一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忠(第一名)_正面2.JPG"/>
                          <pic:cNvPicPr/>
                        </pic:nvPicPr>
                        <pic:blipFill>
                          <a:blip r:embed="rId9" cstate="print"/>
                          <a:srcRect t="30303" b="23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八年級組  第</w:t>
            </w:r>
            <w:r w:rsidR="006E5823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一名  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國八忠</w:t>
            </w:r>
          </w:p>
        </w:tc>
      </w:tr>
      <w:tr w:rsidR="00220DA0" w:rsidRPr="00DA4448" w:rsidTr="006A3F9D">
        <w:trPr>
          <w:trHeight w:hRule="exact" w:val="4504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934C5A" w:rsidP="00934C5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7115" cy="2676525"/>
                  <wp:effectExtent l="19050" t="0" r="6985" b="0"/>
                  <wp:docPr id="4" name="圖片 3" descr="國八愛(第二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愛(第二名)_正面2.JPG"/>
                          <pic:cNvPicPr/>
                        </pic:nvPicPr>
                        <pic:blipFill>
                          <a:blip r:embed="rId10" cstate="print"/>
                          <a:srcRect t="30303" b="4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八年級組  第二</w:t>
            </w:r>
            <w:r w:rsidR="00934C5A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名  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國八愛</w:t>
            </w:r>
          </w:p>
        </w:tc>
      </w:tr>
      <w:tr w:rsidR="006E5823" w:rsidRPr="00DA4448" w:rsidTr="006A3F9D">
        <w:trPr>
          <w:trHeight w:hRule="exact" w:val="4008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934C5A" w:rsidP="006A3F9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2200275"/>
                  <wp:effectExtent l="19050" t="0" r="6985" b="0"/>
                  <wp:docPr id="5" name="圖片 4" descr="國八孝(第三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孝(第三名)_正面2.JPG"/>
                          <pic:cNvPicPr/>
                        </pic:nvPicPr>
                        <pic:blipFill>
                          <a:blip r:embed="rId11" cstate="print"/>
                          <a:srcRect t="30769" b="1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6A3F9D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6A3F9D" w:rsidRDefault="006E5823" w:rsidP="006A3F9D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八年級組  第</w:t>
            </w:r>
            <w:r w:rsidR="00215D17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三</w:t>
            </w:r>
            <w:r w:rsidR="00934C5A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名  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國八孝</w:t>
            </w:r>
          </w:p>
        </w:tc>
      </w:tr>
    </w:tbl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215D17" w:rsidRDefault="00215D17" w:rsidP="000E44E3">
      <w:pPr>
        <w:spacing w:line="160" w:lineRule="exact"/>
        <w:rPr>
          <w:sz w:val="16"/>
          <w:szCs w:val="16"/>
        </w:rPr>
      </w:pPr>
    </w:p>
    <w:p w:rsidR="00215D17" w:rsidRDefault="00215D17" w:rsidP="000E44E3">
      <w:pPr>
        <w:spacing w:line="160" w:lineRule="exact"/>
        <w:rPr>
          <w:sz w:val="16"/>
          <w:szCs w:val="16"/>
        </w:rPr>
      </w:pPr>
    </w:p>
    <w:p w:rsidR="00215D17" w:rsidRPr="00934C5A" w:rsidRDefault="00215D17" w:rsidP="00215D17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國中部得獎班級作品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15D17" w:rsidRPr="00DA4448" w:rsidTr="006B1DC2">
        <w:trPr>
          <w:trHeight w:hRule="exact" w:val="4003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215D17" w:rsidP="006B1DC2">
            <w:pPr>
              <w:jc w:val="center"/>
              <w:rPr>
                <w:color w:val="FFFFFF"/>
                <w:sz w:val="16"/>
                <w:szCs w:val="16"/>
              </w:rPr>
            </w:pPr>
            <w:r w:rsidRPr="00215D17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1905000"/>
                  <wp:effectExtent l="19050" t="0" r="6985" b="0"/>
                  <wp:docPr id="29" name="圖片 5" descr="國七和(第一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和(第一名)_正面1.JPG"/>
                          <pic:cNvPicPr/>
                        </pic:nvPicPr>
                        <pic:blipFill>
                          <a:blip r:embed="rId12" cstate="print"/>
                          <a:srcRect t="24942" b="28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6B1DC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0B2E68" w:rsidRDefault="00215D17" w:rsidP="006B1DC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七年級組  第一名 國七和</w:t>
            </w:r>
          </w:p>
        </w:tc>
      </w:tr>
      <w:tr w:rsidR="00215D17" w:rsidRPr="00DA4448" w:rsidTr="006B1DC2">
        <w:trPr>
          <w:trHeight w:hRule="exact" w:val="4778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215D17" w:rsidP="006B1DC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215D17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7115" cy="2505075"/>
                  <wp:effectExtent l="19050" t="0" r="6985" b="0"/>
                  <wp:docPr id="30" name="圖片 6" descr="國七平(第二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平(第二名)_正面2.JPG"/>
                          <pic:cNvPicPr/>
                        </pic:nvPicPr>
                        <pic:blipFill>
                          <a:blip r:embed="rId13" cstate="print"/>
                          <a:srcRect t="27506" b="11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6B1DC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0B2E68" w:rsidRDefault="00215D17" w:rsidP="006B1DC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七年級組  第</w:t>
            </w:r>
            <w:r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二</w:t>
            </w:r>
            <w:r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名 國七</w:t>
            </w:r>
            <w:r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平</w:t>
            </w:r>
          </w:p>
        </w:tc>
      </w:tr>
      <w:tr w:rsidR="00215D17" w:rsidRPr="00DA4448" w:rsidTr="006B1DC2">
        <w:trPr>
          <w:trHeight w:hRule="exact" w:val="3801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15D17" w:rsidRPr="00DA4448" w:rsidRDefault="00215D17" w:rsidP="006B1DC2">
            <w:pPr>
              <w:jc w:val="center"/>
              <w:rPr>
                <w:color w:val="FFFFFF"/>
                <w:sz w:val="16"/>
                <w:szCs w:val="16"/>
              </w:rPr>
            </w:pPr>
            <w:r w:rsidRPr="00215D17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91250" cy="1545237"/>
                  <wp:effectExtent l="19050" t="0" r="0" b="0"/>
                  <wp:docPr id="31" name="圖片 7" descr="國七信(第三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信(第三名)_正面1.JPG"/>
                          <pic:cNvPicPr/>
                        </pic:nvPicPr>
                        <pic:blipFill>
                          <a:blip r:embed="rId14" cstate="print"/>
                          <a:srcRect l="4353" t="29138" r="2218" b="35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0" cy="154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D17" w:rsidRPr="000B2E68" w:rsidTr="006B1DC2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15D17" w:rsidRPr="006A3F9D" w:rsidRDefault="00215D17" w:rsidP="006B1DC2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 xml:space="preserve">七年級組  </w:t>
            </w:r>
            <w:r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第三</w:t>
            </w:r>
            <w:r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名 國七</w:t>
            </w:r>
            <w:r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信</w:t>
            </w:r>
          </w:p>
        </w:tc>
      </w:tr>
    </w:tbl>
    <w:p w:rsidR="006E5823" w:rsidRPr="00215D17" w:rsidRDefault="006E5823" w:rsidP="000E44E3">
      <w:pPr>
        <w:spacing w:line="160" w:lineRule="exact"/>
        <w:rPr>
          <w:sz w:val="16"/>
          <w:szCs w:val="16"/>
        </w:rPr>
      </w:pPr>
    </w:p>
    <w:p w:rsidR="00E92DFD" w:rsidRDefault="00E92DFD" w:rsidP="000E44E3">
      <w:pPr>
        <w:spacing w:line="160" w:lineRule="exact"/>
        <w:rPr>
          <w:sz w:val="16"/>
          <w:szCs w:val="16"/>
        </w:rPr>
      </w:pPr>
    </w:p>
    <w:p w:rsidR="00E92DFD" w:rsidRPr="006E5823" w:rsidRDefault="00E92DFD" w:rsidP="00E92DFD">
      <w:pPr>
        <w:jc w:val="center"/>
        <w:rPr>
          <w:rFonts w:ascii="華康新特明體(P)" w:eastAsia="華康新特明體(P)"/>
          <w:b/>
          <w:color w:val="FF000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國中部得獎班級作品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</w:t>
      </w:r>
      <w:r w:rsidR="006B1DC2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28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E92DFD" w:rsidRPr="00DA4448" w:rsidTr="006B1DC2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</w:tcPr>
          <w:p w:rsidR="00E92DFD" w:rsidRPr="00DA4448" w:rsidRDefault="00FF33EF" w:rsidP="006B1DC2">
            <w:pPr>
              <w:jc w:val="both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2514600</wp:posOffset>
                  </wp:positionV>
                  <wp:extent cx="1838325" cy="1494155"/>
                  <wp:effectExtent l="38100" t="0" r="28575" b="429895"/>
                  <wp:wrapNone/>
                  <wp:docPr id="17" name="圖片 15" descr="國九溫(第三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溫(第三名)_前右.JPG"/>
                          <pic:cNvPicPr/>
                        </pic:nvPicPr>
                        <pic:blipFill>
                          <a:blip r:embed="rId15" cstate="print"/>
                          <a:srcRect l="12117" t="2088" r="5292" b="-2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41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3503295</wp:posOffset>
                  </wp:positionH>
                  <wp:positionV relativeFrom="paragraph">
                    <wp:posOffset>152400</wp:posOffset>
                  </wp:positionV>
                  <wp:extent cx="2457450" cy="1714500"/>
                  <wp:effectExtent l="38100" t="0" r="19050" b="514350"/>
                  <wp:wrapNone/>
                  <wp:docPr id="13" name="圖片 12" descr="國八孝(第三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孝(第三名)_前右.JPG"/>
                          <pic:cNvPicPr/>
                        </pic:nvPicPr>
                        <pic:blipFill>
                          <a:blip r:embed="rId16" cstate="print"/>
                          <a:srcRect l="19898" t="21911" r="12789" b="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714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1DC2"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1933575</wp:posOffset>
                  </wp:positionV>
                  <wp:extent cx="2786380" cy="2200275"/>
                  <wp:effectExtent l="38100" t="0" r="13970" b="657225"/>
                  <wp:wrapNone/>
                  <wp:docPr id="11" name="圖片 9" descr="國九溫(第一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溫(第一名)_前右.JPG"/>
                          <pic:cNvPicPr/>
                        </pic:nvPicPr>
                        <pic:blipFill>
                          <a:blip r:embed="rId17" cstate="print">
                            <a:lum bright="10000"/>
                          </a:blip>
                          <a:srcRect l="12396" t="5637" r="12813" b="58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2200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B1DC2" w:rsidRPr="006B1DC2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3217678" cy="2314575"/>
                  <wp:effectExtent l="38100" t="0" r="20822" b="695325"/>
                  <wp:docPr id="9" name="圖片 7" descr="國九良(第二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良(第二名)_前右.JPG"/>
                          <pic:cNvPicPr/>
                        </pic:nvPicPr>
                        <pic:blipFill>
                          <a:blip r:embed="rId18" cstate="print">
                            <a:lum bright="10000"/>
                          </a:blip>
                          <a:srcRect l="10416" r="5949" b="9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678" cy="2314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DFD" w:rsidRPr="000B2E68" w:rsidTr="006A3F9D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E92DFD" w:rsidRPr="000B2E68" w:rsidRDefault="00E92DFD" w:rsidP="006A3F9D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215D17"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優秀作品一覽</w:t>
            </w:r>
          </w:p>
        </w:tc>
      </w:tr>
      <w:tr w:rsidR="00E92DFD" w:rsidRPr="00DA4448" w:rsidTr="00E92DFD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</w:tcPr>
          <w:p w:rsidR="00E92DFD" w:rsidRPr="00E92DFD" w:rsidRDefault="00FF33EF" w:rsidP="00FF33EF">
            <w:pPr>
              <w:ind w:left="600" w:hangingChars="300" w:hanging="600"/>
              <w:jc w:val="both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 w:rsidRPr="00FF33EF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4208145</wp:posOffset>
                  </wp:positionH>
                  <wp:positionV relativeFrom="paragraph">
                    <wp:posOffset>2297430</wp:posOffset>
                  </wp:positionV>
                  <wp:extent cx="771525" cy="1686560"/>
                  <wp:effectExtent l="76200" t="38100" r="104775" b="542290"/>
                  <wp:wrapNone/>
                  <wp:docPr id="21" name="圖片 19" descr="國九溫(第一名)_中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溫(第一名)_中左.JPG"/>
                          <pic:cNvPicPr/>
                        </pic:nvPicPr>
                        <pic:blipFill>
                          <a:blip r:embed="rId19" cstate="print">
                            <a:lum bright="10000"/>
                          </a:blip>
                          <a:srcRect l="48329" t="3758" r="22702" b="1253"/>
                          <a:stretch>
                            <a:fillRect/>
                          </a:stretch>
                        </pic:blipFill>
                        <pic:spPr>
                          <a:xfrm rot="395049">
                            <a:off x="0" y="0"/>
                            <a:ext cx="771525" cy="16865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F33EF">
              <w:rPr>
                <w:rFonts w:ascii="標楷體" w:eastAsia="標楷體" w:hAnsi="標楷體"/>
                <w:color w:val="FFFFFF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1360171</wp:posOffset>
                  </wp:positionH>
                  <wp:positionV relativeFrom="paragraph">
                    <wp:posOffset>2326462</wp:posOffset>
                  </wp:positionV>
                  <wp:extent cx="731520" cy="1694180"/>
                  <wp:effectExtent l="152400" t="38100" r="144780" b="553720"/>
                  <wp:wrapNone/>
                  <wp:docPr id="19" name="圖片 17" descr="國九溫(第一名)_中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九溫(第一名)_中右.JPG"/>
                          <pic:cNvPicPr/>
                        </pic:nvPicPr>
                        <pic:blipFill>
                          <a:blip r:embed="rId20" cstate="print">
                            <a:lum bright="10000"/>
                          </a:blip>
                          <a:srcRect l="20334" r="51532" b="2296"/>
                          <a:stretch>
                            <a:fillRect/>
                          </a:stretch>
                        </pic:blipFill>
                        <pic:spPr>
                          <a:xfrm rot="21053866">
                            <a:off x="0" y="0"/>
                            <a:ext cx="731520" cy="16941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363855</wp:posOffset>
                  </wp:positionV>
                  <wp:extent cx="2206625" cy="1690370"/>
                  <wp:effectExtent l="190500" t="247650" r="174625" b="881380"/>
                  <wp:wrapNone/>
                  <wp:docPr id="15" name="圖片 9" descr="國七平(第二名)_後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平(第二名)_後右1.JPG"/>
                          <pic:cNvPicPr/>
                        </pic:nvPicPr>
                        <pic:blipFill>
                          <a:blip r:embed="rId21" cstate="print"/>
                          <a:srcRect l="28293" t="20280" r="4550" b="2564"/>
                          <a:stretch>
                            <a:fillRect/>
                          </a:stretch>
                        </pic:blipFill>
                        <pic:spPr>
                          <a:xfrm rot="969339">
                            <a:off x="0" y="0"/>
                            <a:ext cx="2206625" cy="16903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363855</wp:posOffset>
                  </wp:positionV>
                  <wp:extent cx="2203450" cy="1771650"/>
                  <wp:effectExtent l="171450" t="171450" r="139700" b="800100"/>
                  <wp:wrapNone/>
                  <wp:docPr id="14" name="圖片 13" descr="國八忠(第一名)_前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忠(第一名)_前右.JPG"/>
                          <pic:cNvPicPr/>
                        </pic:nvPicPr>
                        <pic:blipFill>
                          <a:blip r:embed="rId22" cstate="print"/>
                          <a:srcRect l="17877" t="11422" r="11390" b="3263"/>
                          <a:stretch>
                            <a:fillRect/>
                          </a:stretch>
                        </pic:blipFill>
                        <pic:spPr>
                          <a:xfrm rot="20906538">
                            <a:off x="0" y="0"/>
                            <a:ext cx="2203450" cy="1771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92DFD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2116455</wp:posOffset>
                  </wp:positionV>
                  <wp:extent cx="1562100" cy="1933575"/>
                  <wp:effectExtent l="38100" t="0" r="19050" b="581025"/>
                  <wp:wrapNone/>
                  <wp:docPr id="12" name="圖片 11" descr="國七和(第一名)_前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和(第一名)_前左.JPG"/>
                          <pic:cNvPicPr/>
                        </pic:nvPicPr>
                        <pic:blipFill>
                          <a:blip r:embed="rId23" cstate="print"/>
                          <a:srcRect l="23474" t="7226" r="27557" b="1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933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2DFD" w:rsidRPr="000B2E68" w:rsidTr="006A3F9D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E92DFD" w:rsidRPr="000B2E68" w:rsidRDefault="00E92DFD" w:rsidP="006A3F9D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943634" w:themeColor="accent2" w:themeShade="BF"/>
                <w:w w:val="90"/>
                <w:sz w:val="28"/>
                <w:szCs w:val="28"/>
              </w:rPr>
              <w:t>優秀作品一覽</w:t>
            </w:r>
          </w:p>
        </w:tc>
      </w:tr>
    </w:tbl>
    <w:p w:rsidR="00E92DFD" w:rsidRDefault="00E92DFD" w:rsidP="00FF33EF">
      <w:pPr>
        <w:spacing w:line="160" w:lineRule="exact"/>
        <w:rPr>
          <w:rFonts w:hint="eastAsia"/>
          <w:sz w:val="16"/>
          <w:szCs w:val="16"/>
        </w:rPr>
      </w:pPr>
    </w:p>
    <w:sectPr w:rsidR="00E92DFD" w:rsidSect="00F060F8">
      <w:headerReference w:type="default" r:id="rId24"/>
      <w:footerReference w:type="default" r:id="rId2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DC2" w:rsidRDefault="006B1DC2">
      <w:r>
        <w:separator/>
      </w:r>
    </w:p>
  </w:endnote>
  <w:endnote w:type="continuationSeparator" w:id="0">
    <w:p w:rsidR="006B1DC2" w:rsidRDefault="006B1D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DC2" w:rsidRPr="00DA4448" w:rsidRDefault="006B1DC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F33E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F33E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DC2" w:rsidRDefault="006B1DC2">
      <w:r>
        <w:separator/>
      </w:r>
    </w:p>
  </w:footnote>
  <w:footnote w:type="continuationSeparator" w:id="0">
    <w:p w:rsidR="006B1DC2" w:rsidRDefault="006B1D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DC2" w:rsidRDefault="006B1DC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F30"/>
    <w:rsid w:val="0001587E"/>
    <w:rsid w:val="00030923"/>
    <w:rsid w:val="00052622"/>
    <w:rsid w:val="00093A7A"/>
    <w:rsid w:val="000A3DF3"/>
    <w:rsid w:val="000B1641"/>
    <w:rsid w:val="000B2E68"/>
    <w:rsid w:val="000C0541"/>
    <w:rsid w:val="000C391A"/>
    <w:rsid w:val="000E44E3"/>
    <w:rsid w:val="000E6E2E"/>
    <w:rsid w:val="000E70A3"/>
    <w:rsid w:val="00133DEE"/>
    <w:rsid w:val="00135525"/>
    <w:rsid w:val="00157347"/>
    <w:rsid w:val="001643DD"/>
    <w:rsid w:val="00171D44"/>
    <w:rsid w:val="001817AD"/>
    <w:rsid w:val="001B7128"/>
    <w:rsid w:val="001E02CC"/>
    <w:rsid w:val="001F60C4"/>
    <w:rsid w:val="001F7C79"/>
    <w:rsid w:val="002101A8"/>
    <w:rsid w:val="00215D17"/>
    <w:rsid w:val="00220DA0"/>
    <w:rsid w:val="00230157"/>
    <w:rsid w:val="0026579C"/>
    <w:rsid w:val="00270658"/>
    <w:rsid w:val="002D5EA4"/>
    <w:rsid w:val="002D6F35"/>
    <w:rsid w:val="0030327F"/>
    <w:rsid w:val="00303ECE"/>
    <w:rsid w:val="003053F6"/>
    <w:rsid w:val="00312A56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94E8B"/>
    <w:rsid w:val="004A331B"/>
    <w:rsid w:val="004A4871"/>
    <w:rsid w:val="004B0F65"/>
    <w:rsid w:val="004C645C"/>
    <w:rsid w:val="004F4BE6"/>
    <w:rsid w:val="00510F60"/>
    <w:rsid w:val="00517216"/>
    <w:rsid w:val="00553763"/>
    <w:rsid w:val="00564082"/>
    <w:rsid w:val="005B1E20"/>
    <w:rsid w:val="005C316E"/>
    <w:rsid w:val="005E1901"/>
    <w:rsid w:val="005E25BA"/>
    <w:rsid w:val="00616A34"/>
    <w:rsid w:val="006174F9"/>
    <w:rsid w:val="0062504D"/>
    <w:rsid w:val="00625DEF"/>
    <w:rsid w:val="0063234D"/>
    <w:rsid w:val="00642969"/>
    <w:rsid w:val="00660030"/>
    <w:rsid w:val="00670252"/>
    <w:rsid w:val="00697F93"/>
    <w:rsid w:val="006A2075"/>
    <w:rsid w:val="006A3F9D"/>
    <w:rsid w:val="006B1DC2"/>
    <w:rsid w:val="006B2A4F"/>
    <w:rsid w:val="006B37A6"/>
    <w:rsid w:val="006C0247"/>
    <w:rsid w:val="006D3867"/>
    <w:rsid w:val="006E5823"/>
    <w:rsid w:val="006F4F3B"/>
    <w:rsid w:val="00701C2E"/>
    <w:rsid w:val="00716571"/>
    <w:rsid w:val="0073088C"/>
    <w:rsid w:val="00740832"/>
    <w:rsid w:val="00742133"/>
    <w:rsid w:val="00746772"/>
    <w:rsid w:val="00763D20"/>
    <w:rsid w:val="007C2521"/>
    <w:rsid w:val="007C3DEC"/>
    <w:rsid w:val="007D2179"/>
    <w:rsid w:val="008079EA"/>
    <w:rsid w:val="00822F30"/>
    <w:rsid w:val="00823374"/>
    <w:rsid w:val="00851B88"/>
    <w:rsid w:val="00861407"/>
    <w:rsid w:val="008804EC"/>
    <w:rsid w:val="00886A24"/>
    <w:rsid w:val="008A4EB5"/>
    <w:rsid w:val="008B7C69"/>
    <w:rsid w:val="008C152A"/>
    <w:rsid w:val="00901DE7"/>
    <w:rsid w:val="00916BB9"/>
    <w:rsid w:val="00934C5A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F4C"/>
    <w:rsid w:val="00A77C0C"/>
    <w:rsid w:val="00A945C2"/>
    <w:rsid w:val="00AD2461"/>
    <w:rsid w:val="00AE1791"/>
    <w:rsid w:val="00B01067"/>
    <w:rsid w:val="00B203D3"/>
    <w:rsid w:val="00B27F95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F549B"/>
    <w:rsid w:val="00D17F4D"/>
    <w:rsid w:val="00D236CC"/>
    <w:rsid w:val="00D304EB"/>
    <w:rsid w:val="00D334E1"/>
    <w:rsid w:val="00D371FA"/>
    <w:rsid w:val="00D44777"/>
    <w:rsid w:val="00D7066D"/>
    <w:rsid w:val="00D7174B"/>
    <w:rsid w:val="00D7263E"/>
    <w:rsid w:val="00D95380"/>
    <w:rsid w:val="00DA25F8"/>
    <w:rsid w:val="00DA315E"/>
    <w:rsid w:val="00DA31C7"/>
    <w:rsid w:val="00DA4448"/>
    <w:rsid w:val="00DA7A70"/>
    <w:rsid w:val="00DB4C0D"/>
    <w:rsid w:val="00DC127C"/>
    <w:rsid w:val="00DD2C91"/>
    <w:rsid w:val="00DE56A8"/>
    <w:rsid w:val="00DF410C"/>
    <w:rsid w:val="00E130DA"/>
    <w:rsid w:val="00E66201"/>
    <w:rsid w:val="00E92DFD"/>
    <w:rsid w:val="00EA5B7E"/>
    <w:rsid w:val="00EE338E"/>
    <w:rsid w:val="00EE56C1"/>
    <w:rsid w:val="00EF0911"/>
    <w:rsid w:val="00EF636A"/>
    <w:rsid w:val="00F060F8"/>
    <w:rsid w:val="00F06956"/>
    <w:rsid w:val="00F43372"/>
    <w:rsid w:val="00F444C9"/>
    <w:rsid w:val="00F916FA"/>
    <w:rsid w:val="00FA0CC3"/>
    <w:rsid w:val="00FB62DD"/>
    <w:rsid w:val="00FF0D9B"/>
    <w:rsid w:val="00FF33EF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D44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D4477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2F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2F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&#20877;&#33288;&#23416;&#21209;&#34389;\&#21737;&#21737;&#21862;&#21862;\&#32178;&#36335;&#21002;&#30331;&#29031;&#29255;&#34920;&#26684;\&#32178;&#36335;&#21002;&#30331;&#29031;&#29255;&#34920;&#26684;(2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網路刊登照片表格(2張照片範本)</Template>
  <TotalTime>40</TotalTime>
  <Pages>4</Pages>
  <Words>215</Words>
  <Characters>154</Characters>
  <Application>Microsoft Office Word</Application>
  <DocSecurity>0</DocSecurity>
  <Lines>1</Lines>
  <Paragraphs>1</Paragraphs>
  <ScaleCrop>false</ScaleCrop>
  <Company>taipei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9</cp:revision>
  <cp:lastPrinted>2006-08-23T10:51:00Z</cp:lastPrinted>
  <dcterms:created xsi:type="dcterms:W3CDTF">2013-09-16T00:17:00Z</dcterms:created>
  <dcterms:modified xsi:type="dcterms:W3CDTF">2013-09-28T01:06:00Z</dcterms:modified>
</cp:coreProperties>
</file>