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34C5A" w:rsidRDefault="006E5823" w:rsidP="00A31A1B">
      <w:pPr>
        <w:jc w:val="center"/>
        <w:rPr>
          <w:rFonts w:ascii="華康新特明體(P)" w:eastAsia="華康新特明體(P)"/>
          <w:b/>
          <w:color w:val="00B0F0"/>
        </w:rPr>
      </w:pP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 xml:space="preserve">102學年度 教室佈置比賽 </w:t>
      </w:r>
      <w:r w:rsidR="004D36D6">
        <w:rPr>
          <w:rFonts w:ascii="華康新特明體(P)" w:eastAsia="華康新特明體(P)" w:hint="eastAsia"/>
          <w:b/>
          <w:color w:val="00B0F0"/>
          <w:sz w:val="36"/>
          <w:szCs w:val="36"/>
        </w:rPr>
        <w:t>高</w:t>
      </w:r>
      <w:r w:rsidR="00822F30"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>中部</w:t>
      </w: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 xml:space="preserve">得獎班級作品 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102.</w:t>
      </w:r>
      <w:r w:rsidR="00A31A1B"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0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9</w:t>
      </w:r>
      <w:r w:rsidR="00A31A1B"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.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220DA0" w:rsidRPr="00DA4448" w:rsidTr="004D36D6">
        <w:trPr>
          <w:trHeight w:hRule="exact" w:val="4003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20DA0" w:rsidRPr="00DA4448" w:rsidRDefault="004D36D6" w:rsidP="00564082">
            <w:pPr>
              <w:jc w:val="center"/>
              <w:rPr>
                <w:color w:val="FFFFFF"/>
                <w:sz w:val="16"/>
                <w:szCs w:val="16"/>
              </w:rPr>
            </w:pPr>
            <w:r w:rsidRPr="004D36D6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4575" cy="2419350"/>
                  <wp:effectExtent l="19050" t="0" r="9525" b="0"/>
                  <wp:docPr id="42" name="圖片 3" descr="C:\Users\Administrator\Desktop\教室佈置\高三組\高三勤(第一名)_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教室佈置\高三組\高三勤(第一名)_正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0513" b="20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A0" w:rsidRPr="000B2E68" w:rsidTr="00517216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20DA0" w:rsidRPr="000B2E68" w:rsidRDefault="00220DA0" w:rsidP="00934C5A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4D36D6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高三組  第</w:t>
            </w:r>
            <w:r w:rsidR="004D36D6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一名  高三勤</w:t>
            </w:r>
          </w:p>
        </w:tc>
      </w:tr>
      <w:tr w:rsidR="00220DA0" w:rsidRPr="00DA4448" w:rsidTr="006A3F9D">
        <w:trPr>
          <w:trHeight w:hRule="exact" w:val="4504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20DA0" w:rsidRPr="00DA4448" w:rsidRDefault="004D36D6" w:rsidP="004D36D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4D36D6"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6124575" cy="2257425"/>
                  <wp:effectExtent l="19050" t="0" r="9525" b="0"/>
                  <wp:docPr id="43" name="圖片 25" descr="C:\Users\Administrator\Desktop\教室佈置\高三組\高三仁(第二名)_正面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Desktop\教室佈置\高三組\高三仁(第二名)_正面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7949" b="26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A0" w:rsidRPr="000B2E68" w:rsidTr="00517216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20DA0" w:rsidRPr="000B2E68" w:rsidRDefault="00220DA0" w:rsidP="00934C5A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4D36D6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 xml:space="preserve">高三組  </w:t>
            </w:r>
            <w:r w:rsidR="004D36D6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第二名 高三</w:t>
            </w:r>
            <w:r w:rsidR="004D36D6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仁</w:t>
            </w:r>
          </w:p>
        </w:tc>
      </w:tr>
      <w:tr w:rsidR="006E5823" w:rsidRPr="00DA4448" w:rsidTr="006A3F9D">
        <w:trPr>
          <w:trHeight w:hRule="exact" w:val="4008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E5823" w:rsidRPr="00DA4448" w:rsidRDefault="004D36D6" w:rsidP="006A3F9D">
            <w:pPr>
              <w:jc w:val="center"/>
              <w:rPr>
                <w:color w:val="FFFFFF"/>
                <w:sz w:val="16"/>
                <w:szCs w:val="16"/>
              </w:rPr>
            </w:pPr>
            <w:r w:rsidRPr="004D36D6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4575" cy="2266950"/>
                  <wp:effectExtent l="19050" t="0" r="9525" b="0"/>
                  <wp:docPr id="44" name="圖片 23" descr="C:\Users\Administrator\Desktop\教室佈置\高三組\高三勇(第三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Desktop\教室佈置\高三組\高三勇(第三名)_正面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9580" b="24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23" w:rsidRPr="000B2E68" w:rsidTr="006A3F9D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E5823" w:rsidRPr="006A3F9D" w:rsidRDefault="006E5823" w:rsidP="006A3F9D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4D36D6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 xml:space="preserve">高三組  </w:t>
            </w:r>
            <w:r w:rsidR="004D36D6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第</w:t>
            </w:r>
            <w:r w:rsidR="004D36D6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三</w:t>
            </w:r>
            <w:r w:rsidR="004D36D6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名  高三</w:t>
            </w:r>
            <w:r w:rsidR="004D36D6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勇</w:t>
            </w:r>
          </w:p>
        </w:tc>
      </w:tr>
    </w:tbl>
    <w:p w:rsidR="006E5823" w:rsidRDefault="006E5823" w:rsidP="000E44E3">
      <w:pPr>
        <w:spacing w:line="160" w:lineRule="exact"/>
        <w:rPr>
          <w:sz w:val="16"/>
          <w:szCs w:val="16"/>
        </w:rPr>
      </w:pPr>
    </w:p>
    <w:p w:rsidR="00215D17" w:rsidRDefault="00215D17" w:rsidP="000E44E3">
      <w:pPr>
        <w:spacing w:line="160" w:lineRule="exact"/>
        <w:rPr>
          <w:sz w:val="16"/>
          <w:szCs w:val="16"/>
        </w:rPr>
      </w:pPr>
    </w:p>
    <w:p w:rsidR="00215D17" w:rsidRDefault="00215D17" w:rsidP="000E44E3">
      <w:pPr>
        <w:spacing w:line="160" w:lineRule="exact"/>
        <w:rPr>
          <w:sz w:val="16"/>
          <w:szCs w:val="16"/>
        </w:rPr>
      </w:pPr>
    </w:p>
    <w:p w:rsidR="00215D17" w:rsidRPr="00934C5A" w:rsidRDefault="00215D17" w:rsidP="00215D17">
      <w:pPr>
        <w:jc w:val="center"/>
        <w:rPr>
          <w:rFonts w:ascii="華康新特明體(P)" w:eastAsia="華康新特明體(P)"/>
          <w:b/>
          <w:color w:val="00B0F0"/>
        </w:rPr>
      </w:pP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lastRenderedPageBreak/>
        <w:t xml:space="preserve">102學年度 教室佈置比賽 </w:t>
      </w:r>
      <w:r w:rsidR="004D36D6">
        <w:rPr>
          <w:rFonts w:ascii="華康新特明體(P)" w:eastAsia="華康新特明體(P)" w:hint="eastAsia"/>
          <w:b/>
          <w:color w:val="00B0F0"/>
          <w:sz w:val="36"/>
          <w:szCs w:val="36"/>
        </w:rPr>
        <w:t>高</w:t>
      </w: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 xml:space="preserve">中部得獎班級作品 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102.09.16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215D17" w:rsidRPr="00DA4448" w:rsidTr="004D36D6">
        <w:trPr>
          <w:trHeight w:hRule="exact" w:val="4854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15D17" w:rsidRPr="00DA4448" w:rsidRDefault="004D36D6" w:rsidP="009414A2">
            <w:pPr>
              <w:jc w:val="center"/>
              <w:rPr>
                <w:color w:val="FFFFFF"/>
                <w:sz w:val="16"/>
                <w:szCs w:val="16"/>
              </w:rPr>
            </w:pPr>
            <w:r w:rsidRPr="004D36D6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5753100" cy="2828925"/>
                  <wp:effectExtent l="19050" t="0" r="0" b="0"/>
                  <wp:docPr id="45" name="圖片 26" descr="C:\Users\Administrator\Desktop\教室佈置\高二組\高二仁(第一名)_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istrator\Desktop\教室佈置\高二組\高二仁(第一名)_正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8865" b="7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D17" w:rsidRPr="000B2E68" w:rsidTr="009414A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15D17" w:rsidRPr="000B2E68" w:rsidRDefault="00215D17" w:rsidP="009414A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4D36D6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高二組  第</w:t>
            </w:r>
            <w:r w:rsidR="004D36D6" w:rsidRPr="006E5823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一名 高二仁</w:t>
            </w:r>
          </w:p>
        </w:tc>
      </w:tr>
      <w:tr w:rsidR="00215D17" w:rsidRPr="00DA4448" w:rsidTr="004D36D6">
        <w:trPr>
          <w:trHeight w:hRule="exact" w:val="4508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15D17" w:rsidRPr="00DA4448" w:rsidRDefault="004D36D6" w:rsidP="004D36D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4D36D6"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5667375" cy="2670629"/>
                  <wp:effectExtent l="19050" t="0" r="9525" b="0"/>
                  <wp:docPr id="47" name="圖片 27" descr="C:\Users\Administrator\Desktop\教室佈置\高二組\高二勤(第二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esktop\教室佈置\高二組\高二勤(第二名)_正面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2378"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67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D17" w:rsidRPr="000B2E68" w:rsidTr="009414A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15D17" w:rsidRPr="000B2E68" w:rsidRDefault="00215D17" w:rsidP="009414A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4D36D6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 xml:space="preserve">高二組  </w:t>
            </w:r>
            <w:r w:rsidR="004D36D6" w:rsidRPr="006E5823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第</w:t>
            </w:r>
            <w:r w:rsidR="004D36D6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二</w:t>
            </w:r>
            <w:r w:rsidR="004D36D6" w:rsidRPr="006E5823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名 高二</w:t>
            </w:r>
            <w:r w:rsidR="004D36D6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勤</w:t>
            </w:r>
          </w:p>
        </w:tc>
      </w:tr>
      <w:tr w:rsidR="00215D17" w:rsidRPr="00DA4448" w:rsidTr="004D36D6">
        <w:trPr>
          <w:trHeight w:hRule="exact" w:val="3643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15D17" w:rsidRPr="00DA4448" w:rsidRDefault="004D36D6" w:rsidP="009414A2">
            <w:pPr>
              <w:jc w:val="center"/>
              <w:rPr>
                <w:color w:val="FFFFFF"/>
                <w:sz w:val="16"/>
                <w:szCs w:val="16"/>
              </w:rPr>
            </w:pPr>
            <w:r w:rsidRPr="004D36D6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5495925" cy="2153924"/>
                  <wp:effectExtent l="19050" t="0" r="9525" b="0"/>
                  <wp:docPr id="48" name="圖片 28" descr="C:\Users\Administrator\Desktop\教室佈置\高二組\高二和(第三名)_正面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Desktop\教室佈置\高二組\高二和(第三名)_正面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6364" b="4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215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D17" w:rsidRPr="000B2E68" w:rsidTr="009414A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15D17" w:rsidRPr="006A3F9D" w:rsidRDefault="00215D17" w:rsidP="009414A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4D36D6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 xml:space="preserve">高二組  </w:t>
            </w:r>
            <w:r w:rsidR="004D36D6" w:rsidRPr="006E5823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第</w:t>
            </w:r>
            <w:r w:rsidR="004D36D6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三</w:t>
            </w:r>
            <w:r w:rsidR="004D36D6" w:rsidRPr="006E5823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名 高</w:t>
            </w:r>
            <w:r w:rsidR="004D36D6">
              <w:rPr>
                <w:rFonts w:ascii="華康儷中黑" w:eastAsia="華康儷中黑" w:hAnsi="華康儷中黑" w:hint="eastAsia"/>
                <w:color w:val="31849B" w:themeColor="accent5" w:themeShade="BF"/>
                <w:w w:val="90"/>
                <w:sz w:val="28"/>
                <w:szCs w:val="28"/>
              </w:rPr>
              <w:t>二和</w:t>
            </w:r>
          </w:p>
        </w:tc>
      </w:tr>
    </w:tbl>
    <w:p w:rsidR="004D36D6" w:rsidRPr="00934C5A" w:rsidRDefault="004D36D6" w:rsidP="004D36D6">
      <w:pPr>
        <w:jc w:val="center"/>
        <w:rPr>
          <w:rFonts w:ascii="華康新特明體(P)" w:eastAsia="華康新特明體(P)"/>
          <w:b/>
          <w:color w:val="00B0F0"/>
        </w:rPr>
      </w:pP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lastRenderedPageBreak/>
        <w:t xml:space="preserve">102學年度 教室佈置比賽 </w:t>
      </w:r>
      <w:r>
        <w:rPr>
          <w:rFonts w:ascii="華康新特明體(P)" w:eastAsia="華康新特明體(P)" w:hint="eastAsia"/>
          <w:b/>
          <w:color w:val="00B0F0"/>
          <w:sz w:val="36"/>
          <w:szCs w:val="36"/>
        </w:rPr>
        <w:t>高</w:t>
      </w: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 xml:space="preserve">中部得獎班級作品 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102.09.</w:t>
      </w:r>
      <w:r w:rsidR="009414A2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28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4D36D6" w:rsidRPr="00DA4448" w:rsidTr="009414A2">
        <w:trPr>
          <w:trHeight w:hRule="exact" w:val="3011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D36D6" w:rsidRPr="00DA4448" w:rsidRDefault="009414A2" w:rsidP="009414A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05525" cy="1743075"/>
                  <wp:effectExtent l="19050" t="0" r="9525" b="0"/>
                  <wp:docPr id="1" name="圖片 0" descr="高一誠(第一名)_正面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一誠(第一名)_正面1.JPG"/>
                          <pic:cNvPicPr/>
                        </pic:nvPicPr>
                        <pic:blipFill>
                          <a:blip r:embed="rId12" cstate="print"/>
                          <a:srcRect l="6419" t="20974" r="2729" b="40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6D6" w:rsidRPr="000B2E68" w:rsidTr="009414A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D36D6" w:rsidRPr="000B2E68" w:rsidRDefault="004D36D6" w:rsidP="009414A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Pr="00C349BB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高一組  第一名 高一</w:t>
            </w:r>
            <w:r w:rsidR="009414A2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誠</w:t>
            </w:r>
          </w:p>
        </w:tc>
      </w:tr>
      <w:tr w:rsidR="004D36D6" w:rsidRPr="00DA4448" w:rsidTr="009414A2">
        <w:trPr>
          <w:trHeight w:hRule="exact" w:val="3076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D36D6" w:rsidRPr="00DA4448" w:rsidRDefault="009414A2" w:rsidP="009414A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6162675" cy="1781175"/>
                  <wp:effectExtent l="19050" t="0" r="9525" b="0"/>
                  <wp:docPr id="3" name="圖片 2" descr="高一和(第二名)_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一和(第二名)_正面.JPG"/>
                          <pic:cNvPicPr/>
                        </pic:nvPicPr>
                        <pic:blipFill>
                          <a:blip r:embed="rId13" cstate="print">
                            <a:lum bright="10000"/>
                          </a:blip>
                          <a:srcRect l="3993" t="23681" r="2916" b="36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6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6D6" w:rsidRPr="000B2E68" w:rsidTr="009414A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D36D6" w:rsidRPr="000B2E68" w:rsidRDefault="004D36D6" w:rsidP="009414A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Pr="00C349BB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高一組  第</w:t>
            </w:r>
            <w:r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二</w:t>
            </w:r>
            <w:r w:rsidRPr="00C349BB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名 高一</w:t>
            </w:r>
            <w:r w:rsidR="009414A2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和</w:t>
            </w:r>
          </w:p>
        </w:tc>
      </w:tr>
      <w:tr w:rsidR="004D36D6" w:rsidRPr="00DA4448" w:rsidTr="009414A2">
        <w:trPr>
          <w:trHeight w:hRule="exact" w:val="30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D36D6" w:rsidRPr="00DA4448" w:rsidRDefault="009414A2" w:rsidP="009414A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032154" cy="1971675"/>
                  <wp:effectExtent l="19050" t="0" r="6696" b="0"/>
                  <wp:docPr id="4" name="圖片 3" descr="高一仁(第三名)_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一仁(第三名)_正面.JPG"/>
                          <pic:cNvPicPr/>
                        </pic:nvPicPr>
                        <pic:blipFill>
                          <a:blip r:embed="rId14" cstate="print"/>
                          <a:srcRect t="35922" b="15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154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6D6" w:rsidRPr="000B2E68" w:rsidTr="009414A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D36D6" w:rsidRPr="006A3F9D" w:rsidRDefault="004D36D6" w:rsidP="009414A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Pr="00C349BB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高一組  第</w:t>
            </w:r>
            <w:r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三</w:t>
            </w:r>
            <w:r w:rsidRPr="00C349BB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名 高一</w:t>
            </w:r>
            <w:r w:rsidR="009414A2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仁</w:t>
            </w:r>
          </w:p>
        </w:tc>
      </w:tr>
      <w:tr w:rsidR="009414A2" w:rsidRPr="00DA4448" w:rsidTr="009414A2">
        <w:trPr>
          <w:trHeight w:val="2288"/>
          <w:jc w:val="center"/>
        </w:trPr>
        <w:tc>
          <w:tcPr>
            <w:tcW w:w="9865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414A2" w:rsidRPr="00DA4448" w:rsidRDefault="009414A2" w:rsidP="009414A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7115" cy="1962150"/>
                  <wp:effectExtent l="19050" t="0" r="6985" b="0"/>
                  <wp:docPr id="7" name="圖片 6" descr="高一勇(第三名)_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一勇(第三名)_正面.JPG"/>
                          <pic:cNvPicPr/>
                        </pic:nvPicPr>
                        <pic:blipFill>
                          <a:blip r:embed="rId15" cstate="print"/>
                          <a:srcRect t="27040" b="24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4A2" w:rsidRPr="006A3F9D" w:rsidTr="009414A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414A2" w:rsidRPr="009414A2" w:rsidRDefault="009414A2" w:rsidP="009414A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Pr="00C349BB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高一組  第</w:t>
            </w:r>
            <w:r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三</w:t>
            </w:r>
            <w:r w:rsidRPr="00C349BB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名 高一</w:t>
            </w:r>
            <w:r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勇</w:t>
            </w:r>
          </w:p>
        </w:tc>
      </w:tr>
    </w:tbl>
    <w:p w:rsidR="00E92DFD" w:rsidRPr="006E5823" w:rsidRDefault="00E92DFD" w:rsidP="00E92DFD">
      <w:pPr>
        <w:jc w:val="center"/>
        <w:rPr>
          <w:rFonts w:ascii="華康新特明體(P)" w:eastAsia="華康新特明體(P)"/>
          <w:b/>
          <w:color w:val="FF0000"/>
        </w:rPr>
      </w:pP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lastRenderedPageBreak/>
        <w:t xml:space="preserve">102學年度 教室佈置比賽 </w:t>
      </w:r>
      <w:r w:rsidR="004D36D6">
        <w:rPr>
          <w:rFonts w:ascii="華康新特明體(P)" w:eastAsia="華康新特明體(P)" w:hint="eastAsia"/>
          <w:b/>
          <w:color w:val="00B0F0"/>
          <w:sz w:val="36"/>
          <w:szCs w:val="36"/>
        </w:rPr>
        <w:t>高</w:t>
      </w: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 xml:space="preserve">中部得獎班級作品 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102.09.</w:t>
      </w:r>
      <w:r w:rsidR="00A041F9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28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E92DFD" w:rsidRPr="00DA4448" w:rsidTr="00C24E2A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</w:tcPr>
          <w:p w:rsidR="00E92DFD" w:rsidRPr="00DA4448" w:rsidRDefault="00C24E2A" w:rsidP="00C24E2A">
            <w:pPr>
              <w:tabs>
                <w:tab w:val="left" w:pos="1290"/>
              </w:tabs>
              <w:jc w:val="both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171450</wp:posOffset>
                  </wp:positionV>
                  <wp:extent cx="2800350" cy="862330"/>
                  <wp:effectExtent l="133350" t="76200" r="114300" b="71120"/>
                  <wp:wrapNone/>
                  <wp:docPr id="17" name="圖片 15" descr="高一誠(第一名)_黑板上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一誠(第一名)_黑板上2.JPG"/>
                          <pic:cNvPicPr/>
                        </pic:nvPicPr>
                        <pic:blipFill>
                          <a:blip r:embed="rId16" cstate="print">
                            <a:lum bright="10000"/>
                          </a:blip>
                          <a:srcRect t="16701" b="37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862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2274570</wp:posOffset>
                  </wp:positionH>
                  <wp:positionV relativeFrom="paragraph">
                    <wp:posOffset>1943100</wp:posOffset>
                  </wp:positionV>
                  <wp:extent cx="1403985" cy="831850"/>
                  <wp:effectExtent l="171450" t="133350" r="158115" b="101600"/>
                  <wp:wrapNone/>
                  <wp:docPr id="15" name="圖片 13" descr="高一誠(第一名)_黑板上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一誠(第一名)_黑板上1.JPG"/>
                          <pic:cNvPicPr/>
                        </pic:nvPicPr>
                        <pic:blipFill>
                          <a:blip r:embed="rId17" cstate="print"/>
                          <a:srcRect l="11699" t="7516" r="27437" b="38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8318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2981325</wp:posOffset>
                  </wp:positionV>
                  <wp:extent cx="5734050" cy="1104900"/>
                  <wp:effectExtent l="19050" t="0" r="0" b="0"/>
                  <wp:wrapNone/>
                  <wp:docPr id="13" name="圖片 11" descr="高一誠(第一名)_側面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一誠(第一名)_側面3.JPG"/>
                          <pic:cNvPicPr/>
                        </pic:nvPicPr>
                        <pic:blipFill>
                          <a:blip r:embed="rId18" cstate="print">
                            <a:lum bright="10000"/>
                          </a:blip>
                          <a:srcRect t="41336" b="29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1104900</wp:posOffset>
                  </wp:positionV>
                  <wp:extent cx="2190750" cy="1819275"/>
                  <wp:effectExtent l="19050" t="0" r="0" b="0"/>
                  <wp:wrapNone/>
                  <wp:docPr id="10" name="圖片 9" descr="高一勇(第三名)_前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一勇(第三名)_前右.JPG"/>
                          <pic:cNvPicPr/>
                        </pic:nvPicPr>
                        <pic:blipFill>
                          <a:blip r:embed="rId19" cstate="print"/>
                          <a:srcRect l="11504" t="3730" r="14188" b="3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79375</wp:posOffset>
                  </wp:positionV>
                  <wp:extent cx="3600450" cy="2647950"/>
                  <wp:effectExtent l="19050" t="0" r="0" b="0"/>
                  <wp:wrapNone/>
                  <wp:docPr id="11" name="圖片 10" descr="高一誠(第一名)_前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一誠(第一名)_前左.JPG"/>
                          <pic:cNvPicPr/>
                        </pic:nvPicPr>
                        <pic:blipFill>
                          <a:blip r:embed="rId20" cstate="print">
                            <a:lum bright="10000"/>
                          </a:blip>
                          <a:srcRect l="20676" t="17249" r="6882" b="2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/>
                <w:sz w:val="16"/>
                <w:szCs w:val="16"/>
              </w:rPr>
              <w:tab/>
            </w:r>
          </w:p>
        </w:tc>
      </w:tr>
      <w:tr w:rsidR="00E92DFD" w:rsidRPr="000B2E68" w:rsidTr="006A3F9D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E92DFD" w:rsidRPr="000B2E68" w:rsidRDefault="00E92DFD" w:rsidP="006A3F9D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215D17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優秀作品一覽</w:t>
            </w:r>
          </w:p>
        </w:tc>
      </w:tr>
      <w:tr w:rsidR="004D36D6" w:rsidRPr="00DA4448" w:rsidTr="00E92DFD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</w:tcPr>
          <w:p w:rsidR="004D36D6" w:rsidRPr="00DA4448" w:rsidRDefault="00A041F9" w:rsidP="009414A2">
            <w:pPr>
              <w:ind w:left="600" w:hangingChars="300" w:hanging="600"/>
              <w:jc w:val="both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2021205</wp:posOffset>
                  </wp:positionV>
                  <wp:extent cx="1409700" cy="2119630"/>
                  <wp:effectExtent l="38100" t="0" r="19050" b="623570"/>
                  <wp:wrapNone/>
                  <wp:docPr id="8" name="圖片 7" descr="高一和(第二名)_前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一和(第二名)_前左.JPG"/>
                          <pic:cNvPicPr/>
                        </pic:nvPicPr>
                        <pic:blipFill>
                          <a:blip r:embed="rId21" cstate="print"/>
                          <a:srcRect l="37465" t="769" r="21805" b="7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1196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1973580</wp:posOffset>
                  </wp:positionV>
                  <wp:extent cx="2590800" cy="1857375"/>
                  <wp:effectExtent l="38100" t="0" r="19050" b="561975"/>
                  <wp:wrapNone/>
                  <wp:docPr id="49" name="圖片 6" descr="高二仁(第一名)_後左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二仁(第一名)_後左2.JPG"/>
                          <pic:cNvPicPr/>
                        </pic:nvPicPr>
                        <pic:blipFill>
                          <a:blip r:embed="rId22" cstate="print"/>
                          <a:srcRect l="20520" t="14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857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2383155</wp:posOffset>
                  </wp:positionV>
                  <wp:extent cx="895350" cy="1657350"/>
                  <wp:effectExtent l="38100" t="0" r="19050" b="495300"/>
                  <wp:wrapNone/>
                  <wp:docPr id="9" name="圖片 8" descr="高一和(第二名)_前左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一和(第二名)_前左牆.JPG"/>
                          <pic:cNvPicPr/>
                        </pic:nvPicPr>
                        <pic:blipFill>
                          <a:blip r:embed="rId23" cstate="print">
                            <a:lum bright="10000"/>
                          </a:blip>
                          <a:srcRect l="41663" t="10023" r="27246" b="3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6573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3862125</wp:posOffset>
                  </wp:positionH>
                  <wp:positionV relativeFrom="paragraph">
                    <wp:posOffset>177414</wp:posOffset>
                  </wp:positionV>
                  <wp:extent cx="1744980" cy="1495425"/>
                  <wp:effectExtent l="133350" t="114300" r="121920" b="638175"/>
                  <wp:wrapNone/>
                  <wp:docPr id="50" name="圖片 5" descr="高二仁(第一名)_後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二仁(第一名)_後右.JPG"/>
                          <pic:cNvPicPr/>
                        </pic:nvPicPr>
                        <pic:blipFill>
                          <a:blip r:embed="rId24" cstate="print"/>
                          <a:srcRect l="10260" t="4895" r="20095" b="5594"/>
                          <a:stretch>
                            <a:fillRect/>
                          </a:stretch>
                        </pic:blipFill>
                        <pic:spPr>
                          <a:xfrm rot="593729">
                            <a:off x="0" y="0"/>
                            <a:ext cx="1744980" cy="1495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125730</wp:posOffset>
                  </wp:positionV>
                  <wp:extent cx="1289685" cy="1371600"/>
                  <wp:effectExtent l="38100" t="0" r="24765" b="400050"/>
                  <wp:wrapNone/>
                  <wp:docPr id="51" name="圖片 7" descr="高二勤(第二名)_前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二勤(第二名)_前右.JPG"/>
                          <pic:cNvPicPr/>
                        </pic:nvPicPr>
                        <pic:blipFill>
                          <a:blip r:embed="rId25" cstate="print"/>
                          <a:srcRect l="12126" t="7692" r="30822" b="1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371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287655</wp:posOffset>
                  </wp:positionV>
                  <wp:extent cx="1784985" cy="1733550"/>
                  <wp:effectExtent l="228600" t="209550" r="215265" b="838200"/>
                  <wp:wrapNone/>
                  <wp:docPr id="52" name="圖片 4" descr="高二仁(第一名)_前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二仁(第一名)_前右.JPG"/>
                          <pic:cNvPicPr/>
                        </pic:nvPicPr>
                        <pic:blipFill>
                          <a:blip r:embed="rId26" cstate="print"/>
                          <a:srcRect l="16945" t="7692" r="17763" b="-2797"/>
                          <a:stretch>
                            <a:fillRect/>
                          </a:stretch>
                        </pic:blipFill>
                        <pic:spPr>
                          <a:xfrm rot="20486256">
                            <a:off x="0" y="0"/>
                            <a:ext cx="1784985" cy="17335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36D6" w:rsidRPr="000B2E68" w:rsidTr="006A3F9D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D36D6" w:rsidRPr="000B2E68" w:rsidRDefault="004D36D6" w:rsidP="009414A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優秀作品一覽</w:t>
            </w:r>
          </w:p>
        </w:tc>
      </w:tr>
    </w:tbl>
    <w:p w:rsidR="00E92DFD" w:rsidRDefault="00E92DFD" w:rsidP="00A041F9">
      <w:pPr>
        <w:spacing w:line="160" w:lineRule="exact"/>
        <w:rPr>
          <w:rFonts w:hint="eastAsia"/>
          <w:sz w:val="16"/>
          <w:szCs w:val="16"/>
        </w:rPr>
      </w:pPr>
    </w:p>
    <w:sectPr w:rsidR="00E92DFD" w:rsidSect="00F060F8">
      <w:headerReference w:type="default" r:id="rId27"/>
      <w:footerReference w:type="default" r:id="rId28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E2A" w:rsidRDefault="00C24E2A">
      <w:r>
        <w:separator/>
      </w:r>
    </w:p>
  </w:endnote>
  <w:endnote w:type="continuationSeparator" w:id="0">
    <w:p w:rsidR="00C24E2A" w:rsidRDefault="00C24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E2A" w:rsidRPr="00DA4448" w:rsidRDefault="00C24E2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041F9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041F9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E2A" w:rsidRDefault="00C24E2A">
      <w:r>
        <w:separator/>
      </w:r>
    </w:p>
  </w:footnote>
  <w:footnote w:type="continuationSeparator" w:id="0">
    <w:p w:rsidR="00C24E2A" w:rsidRDefault="00C24E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E2A" w:rsidRDefault="00C24E2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2F30"/>
    <w:rsid w:val="0001587E"/>
    <w:rsid w:val="00030923"/>
    <w:rsid w:val="00052622"/>
    <w:rsid w:val="00093A7A"/>
    <w:rsid w:val="000A3DF3"/>
    <w:rsid w:val="000B1641"/>
    <w:rsid w:val="000B2E68"/>
    <w:rsid w:val="000C0541"/>
    <w:rsid w:val="000C391A"/>
    <w:rsid w:val="000E44E3"/>
    <w:rsid w:val="000E6E2E"/>
    <w:rsid w:val="000E70A3"/>
    <w:rsid w:val="00133DEE"/>
    <w:rsid w:val="00135525"/>
    <w:rsid w:val="00157347"/>
    <w:rsid w:val="001643DD"/>
    <w:rsid w:val="00171D44"/>
    <w:rsid w:val="001817AD"/>
    <w:rsid w:val="001B7128"/>
    <w:rsid w:val="001C3449"/>
    <w:rsid w:val="001E02CC"/>
    <w:rsid w:val="001F60C4"/>
    <w:rsid w:val="001F7C79"/>
    <w:rsid w:val="002101A8"/>
    <w:rsid w:val="00215D17"/>
    <w:rsid w:val="00220DA0"/>
    <w:rsid w:val="00230157"/>
    <w:rsid w:val="0026579C"/>
    <w:rsid w:val="00270658"/>
    <w:rsid w:val="002D5EA4"/>
    <w:rsid w:val="002D6F35"/>
    <w:rsid w:val="0030327F"/>
    <w:rsid w:val="00303ECE"/>
    <w:rsid w:val="003053F6"/>
    <w:rsid w:val="00312A56"/>
    <w:rsid w:val="00355AB5"/>
    <w:rsid w:val="0036451B"/>
    <w:rsid w:val="0038259C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D36D6"/>
    <w:rsid w:val="004F4BE6"/>
    <w:rsid w:val="00510F60"/>
    <w:rsid w:val="00517216"/>
    <w:rsid w:val="00553763"/>
    <w:rsid w:val="00564082"/>
    <w:rsid w:val="005B1E20"/>
    <w:rsid w:val="005C316E"/>
    <w:rsid w:val="005E1901"/>
    <w:rsid w:val="005E25BA"/>
    <w:rsid w:val="00616A34"/>
    <w:rsid w:val="006174F9"/>
    <w:rsid w:val="0062504D"/>
    <w:rsid w:val="00625DEF"/>
    <w:rsid w:val="0063234D"/>
    <w:rsid w:val="00642969"/>
    <w:rsid w:val="00660030"/>
    <w:rsid w:val="00670252"/>
    <w:rsid w:val="00697F93"/>
    <w:rsid w:val="006A2075"/>
    <w:rsid w:val="006A3F9D"/>
    <w:rsid w:val="006B2A4F"/>
    <w:rsid w:val="006B37A6"/>
    <w:rsid w:val="006C0247"/>
    <w:rsid w:val="006D3867"/>
    <w:rsid w:val="006E5823"/>
    <w:rsid w:val="006F4F3B"/>
    <w:rsid w:val="00701C2E"/>
    <w:rsid w:val="00716571"/>
    <w:rsid w:val="0073088C"/>
    <w:rsid w:val="00740832"/>
    <w:rsid w:val="00742133"/>
    <w:rsid w:val="00746772"/>
    <w:rsid w:val="00763D20"/>
    <w:rsid w:val="007C2521"/>
    <w:rsid w:val="007C3DEC"/>
    <w:rsid w:val="007D2179"/>
    <w:rsid w:val="008079EA"/>
    <w:rsid w:val="00822F30"/>
    <w:rsid w:val="00823374"/>
    <w:rsid w:val="00851B88"/>
    <w:rsid w:val="00861407"/>
    <w:rsid w:val="008804EC"/>
    <w:rsid w:val="00886A24"/>
    <w:rsid w:val="008A4EB5"/>
    <w:rsid w:val="008B7C69"/>
    <w:rsid w:val="008C152A"/>
    <w:rsid w:val="008C440E"/>
    <w:rsid w:val="00901DE7"/>
    <w:rsid w:val="00916BB9"/>
    <w:rsid w:val="00934C5A"/>
    <w:rsid w:val="00935FD0"/>
    <w:rsid w:val="009414A2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041F9"/>
    <w:rsid w:val="00A31A1B"/>
    <w:rsid w:val="00A44F4C"/>
    <w:rsid w:val="00A77C0C"/>
    <w:rsid w:val="00A945C2"/>
    <w:rsid w:val="00AD2461"/>
    <w:rsid w:val="00AE1791"/>
    <w:rsid w:val="00B01067"/>
    <w:rsid w:val="00B203D3"/>
    <w:rsid w:val="00B27F95"/>
    <w:rsid w:val="00B66BC1"/>
    <w:rsid w:val="00B862CC"/>
    <w:rsid w:val="00B963EF"/>
    <w:rsid w:val="00BE4134"/>
    <w:rsid w:val="00BE7AD7"/>
    <w:rsid w:val="00C24E2A"/>
    <w:rsid w:val="00C50035"/>
    <w:rsid w:val="00C73980"/>
    <w:rsid w:val="00C82DB8"/>
    <w:rsid w:val="00CA7F4E"/>
    <w:rsid w:val="00CC4C33"/>
    <w:rsid w:val="00CF549B"/>
    <w:rsid w:val="00D13A67"/>
    <w:rsid w:val="00D17F4D"/>
    <w:rsid w:val="00D236CC"/>
    <w:rsid w:val="00D304EB"/>
    <w:rsid w:val="00D334E1"/>
    <w:rsid w:val="00D371FA"/>
    <w:rsid w:val="00D44777"/>
    <w:rsid w:val="00D7066D"/>
    <w:rsid w:val="00D7174B"/>
    <w:rsid w:val="00D7263E"/>
    <w:rsid w:val="00D95380"/>
    <w:rsid w:val="00DA25F8"/>
    <w:rsid w:val="00DA315E"/>
    <w:rsid w:val="00DA31C7"/>
    <w:rsid w:val="00DA4448"/>
    <w:rsid w:val="00DA7A70"/>
    <w:rsid w:val="00DB4C0D"/>
    <w:rsid w:val="00DC127C"/>
    <w:rsid w:val="00DD2C91"/>
    <w:rsid w:val="00DE56A8"/>
    <w:rsid w:val="00DF410C"/>
    <w:rsid w:val="00E130DA"/>
    <w:rsid w:val="00E66201"/>
    <w:rsid w:val="00E92DFD"/>
    <w:rsid w:val="00EA5B7E"/>
    <w:rsid w:val="00EE338E"/>
    <w:rsid w:val="00EE56C1"/>
    <w:rsid w:val="00EF0911"/>
    <w:rsid w:val="00EF636A"/>
    <w:rsid w:val="00F060F8"/>
    <w:rsid w:val="00F06956"/>
    <w:rsid w:val="00F43372"/>
    <w:rsid w:val="00F444C9"/>
    <w:rsid w:val="00F916FA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D447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D4477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822F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822F3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&#20877;&#33288;&#23416;&#21209;&#34389;\&#21737;&#21737;&#21862;&#21862;\&#32178;&#36335;&#21002;&#30331;&#29031;&#29255;&#34920;&#26684;\&#32178;&#36335;&#21002;&#30331;&#29031;&#29255;&#34920;&#26684;(2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網路刊登照片表格(2張照片範本)</Template>
  <TotalTime>22</TotalTime>
  <Pages>4</Pages>
  <Words>218</Words>
  <Characters>162</Characters>
  <Application>Microsoft Office Word</Application>
  <DocSecurity>0</DocSecurity>
  <Lines>1</Lines>
  <Paragraphs>1</Paragraphs>
  <ScaleCrop>false</ScaleCrop>
  <Company>taipei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3</cp:revision>
  <cp:lastPrinted>2006-08-23T10:51:00Z</cp:lastPrinted>
  <dcterms:created xsi:type="dcterms:W3CDTF">2013-09-28T00:28:00Z</dcterms:created>
  <dcterms:modified xsi:type="dcterms:W3CDTF">2013-09-28T00:50:00Z</dcterms:modified>
</cp:coreProperties>
</file>