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A31A1B" w:rsidP="00A31A1B">
      <w:pPr>
        <w:jc w:val="center"/>
      </w:pPr>
      <w:r w:rsidRPr="00A31A1B">
        <w:rPr>
          <w:rFonts w:hint="eastAsia"/>
          <w:sz w:val="36"/>
          <w:szCs w:val="36"/>
        </w:rPr>
        <w:t>再興中學</w:t>
      </w:r>
      <w:r w:rsidR="007424BE">
        <w:rPr>
          <w:rFonts w:hint="eastAsia"/>
          <w:sz w:val="36"/>
          <w:szCs w:val="36"/>
        </w:rPr>
        <w:t>101</w:t>
      </w:r>
      <w:r w:rsidR="007424BE">
        <w:rPr>
          <w:rFonts w:hint="eastAsia"/>
          <w:sz w:val="36"/>
          <w:szCs w:val="36"/>
        </w:rPr>
        <w:t>學年高一新生盃班際籃球賽照片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424BE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5760" cy="1950720"/>
                  <wp:effectExtent l="19050" t="0" r="8890" b="0"/>
                  <wp:docPr id="9" name="圖片 9" descr="\\192.168.50.8\資料交換區\622薛兆宏\IMG_5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50.8\資料交換區\622薛兆宏\IMG_5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424BE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5760" cy="1950720"/>
                  <wp:effectExtent l="19050" t="0" r="8890" b="0"/>
                  <wp:docPr id="11" name="圖片 11" descr="\\192.168.50.8\資料交換區\622薛兆宏\IMG_5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50.8\資料交換區\622薛兆宏\IMG_5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424BE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5760" cy="1950720"/>
                  <wp:effectExtent l="19050" t="0" r="8890" b="0"/>
                  <wp:docPr id="13" name="圖片 13" descr="\\192.168.50.8\資料交換區\622薛兆宏\IMG_5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50.8\資料交換區\622薛兆宏\IMG_5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424BE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5760" cy="1950720"/>
                  <wp:effectExtent l="19050" t="0" r="8890" b="0"/>
                  <wp:docPr id="15" name="圖片 15" descr="\\192.168.50.8\資料交換區\622薛兆宏\IMG_5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50.8\資料交換區\622薛兆宏\IMG_5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424BE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5760" cy="1950720"/>
                  <wp:effectExtent l="19050" t="0" r="8890" b="0"/>
                  <wp:docPr id="17" name="圖片 17" descr="\\192.168.50.8\資料交換區\622薛兆宏\IMG_5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50.8\資料交換區\622薛兆宏\IMG_5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424BE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5760" cy="1950720"/>
                  <wp:effectExtent l="19050" t="0" r="8890" b="0"/>
                  <wp:docPr id="19" name="圖片 19" descr="\\192.168.50.8\資料交換區\622薛兆宏\IMG_5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50.8\資料交換區\622薛兆宏\IMG_5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424BE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5760" cy="1950720"/>
                  <wp:effectExtent l="19050" t="0" r="8890" b="0"/>
                  <wp:docPr id="21" name="圖片 21" descr="\\192.168.50.8\資料交換區\622薛兆宏\IMG_5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50.8\資料交換區\622薛兆宏\IMG_5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424BE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5760" cy="1950720"/>
                  <wp:effectExtent l="19050" t="0" r="8890" b="0"/>
                  <wp:docPr id="23" name="圖片 23" descr="\\192.168.50.8\資料交換區\622薛兆宏\IMG_5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50.8\資料交換區\622薛兆宏\IMG_5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Pr="002D6F35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sectPr w:rsidR="001F60C4" w:rsidRPr="002D6F35" w:rsidSect="00F060F8">
      <w:headerReference w:type="default" r:id="rId14"/>
      <w:footerReference w:type="default" r:id="rId1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4BE" w:rsidRDefault="007424BE">
      <w:r>
        <w:separator/>
      </w:r>
    </w:p>
  </w:endnote>
  <w:endnote w:type="continuationSeparator" w:id="0">
    <w:p w:rsidR="007424BE" w:rsidRDefault="00742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424B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424B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4BE" w:rsidRDefault="007424BE">
      <w:r>
        <w:separator/>
      </w:r>
    </w:p>
  </w:footnote>
  <w:footnote w:type="continuationSeparator" w:id="0">
    <w:p w:rsidR="007424BE" w:rsidRDefault="007424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7424BE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24BE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50.8\&#36039;&#26009;&#20132;&#25563;&#21312;\622&#34203;&#20806;&#2343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3</TotalTime>
  <Pages>1</Pages>
  <Words>12</Words>
  <Characters>75</Characters>
  <Application>Microsoft Office Word</Application>
  <DocSecurity>0</DocSecurity>
  <Lines>1</Lines>
  <Paragraphs>1</Paragraphs>
  <ScaleCrop>false</ScaleCrop>
  <Company>taipei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1</cp:revision>
  <cp:lastPrinted>2006-08-23T10:51:00Z</cp:lastPrinted>
  <dcterms:created xsi:type="dcterms:W3CDTF">2012-09-11T04:55:00Z</dcterms:created>
  <dcterms:modified xsi:type="dcterms:W3CDTF">2012-09-11T04:58:00Z</dcterms:modified>
</cp:coreProperties>
</file>