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Default="00A31A1B" w:rsidP="00A31A1B">
      <w:pPr>
        <w:jc w:val="center"/>
      </w:pPr>
      <w:r w:rsidRPr="00A31A1B">
        <w:rPr>
          <w:rFonts w:hint="eastAsia"/>
          <w:sz w:val="36"/>
          <w:szCs w:val="36"/>
        </w:rPr>
        <w:t>台北市私立再興中學</w:t>
      </w:r>
      <w:r w:rsidR="00F508A2">
        <w:rPr>
          <w:rFonts w:hint="eastAsia"/>
          <w:sz w:val="36"/>
          <w:szCs w:val="36"/>
        </w:rPr>
        <w:t>101</w:t>
      </w:r>
      <w:r w:rsidR="00F508A2">
        <w:rPr>
          <w:rFonts w:hint="eastAsia"/>
          <w:sz w:val="36"/>
          <w:szCs w:val="36"/>
        </w:rPr>
        <w:t>年高中班際排球賽比賽照片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F508A2" w:rsidP="00564082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30525" cy="1932940"/>
                  <wp:effectExtent l="19050" t="0" r="3175" b="0"/>
                  <wp:docPr id="56" name="圖片 56" descr="\\Server008\資料交換區\622薛兆宏\101-0327高二排球賽\DSC_7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\\Server008\資料交換區\622薛兆宏\101-0327高二排球賽\DSC_7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25" cy="193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F508A2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30525" cy="1932940"/>
                  <wp:effectExtent l="19050" t="0" r="3175" b="0"/>
                  <wp:docPr id="36" name="圖片 36" descr="\\Server008\資料交換區\622薛兆宏\101-0327高二排球賽\DSC_7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\\Server008\資料交換區\622薛兆宏\101-0327高二排球賽\DSC_7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25" cy="193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F508A2" w:rsidP="00D371FA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30525" cy="1932940"/>
                  <wp:effectExtent l="19050" t="0" r="3175" b="0"/>
                  <wp:docPr id="39" name="圖片 39" descr="\\Server008\資料交換區\622薛兆宏\101-0327高二排球賽\DSC_6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\\Server008\資料交換區\622薛兆宏\101-0327高二排球賽\DSC_6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25" cy="193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F508A2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30525" cy="1932940"/>
                  <wp:effectExtent l="19050" t="0" r="3175" b="0"/>
                  <wp:docPr id="42" name="圖片 42" descr="\\Server008\資料交換區\622薛兆宏\101-0327高二排球賽\DSC_6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\\Server008\資料交換區\622薛兆宏\101-0327高二排球賽\DSC_6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25" cy="193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F508A2" w:rsidP="00D371FA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30525" cy="1932940"/>
                  <wp:effectExtent l="19050" t="0" r="3175" b="0"/>
                  <wp:docPr id="45" name="圖片 45" descr="\\Server008\資料交換區\622薛兆宏\101-0327高二排球賽\DSC_6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\\Server008\資料交換區\622薛兆宏\101-0327高二排球賽\DSC_6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25" cy="193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F508A2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30525" cy="1932940"/>
                  <wp:effectExtent l="19050" t="0" r="3175" b="0"/>
                  <wp:docPr id="48" name="圖片 48" descr="\\Server008\資料交換區\622薛兆宏\101-0327高二排球賽\DSC_7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\\Server008\資料交換區\622薛兆宏\101-0327高二排球賽\DSC_7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25" cy="193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F508A2" w:rsidP="00D371FA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30525" cy="1932940"/>
                  <wp:effectExtent l="19050" t="0" r="3175" b="0"/>
                  <wp:docPr id="51" name="圖片 51" descr="\\Server008\資料交換區\622薛兆宏\101-0327高二排球賽\DSC_7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\\Server008\資料交換區\622薛兆宏\101-0327高二排球賽\DSC_7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25" cy="193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F508A2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30525" cy="1932940"/>
                  <wp:effectExtent l="19050" t="0" r="3175" b="0"/>
                  <wp:docPr id="54" name="圖片 54" descr="\\Server008\資料交換區\622薛兆宏\101-0327高二排球賽\DSC_7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\\Server008\資料交換區\622薛兆宏\101-0327高二排球賽\DSC_7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25" cy="193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F508A2" w:rsidRPr="00DA4448" w:rsidTr="00B4531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508A2" w:rsidRPr="00DA4448" w:rsidRDefault="00F508A2" w:rsidP="00B4531D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lastRenderedPageBreak/>
              <w:drawing>
                <wp:inline distT="0" distB="0" distL="0" distR="0">
                  <wp:extent cx="2930525" cy="1932940"/>
                  <wp:effectExtent l="19050" t="0" r="3175" b="0"/>
                  <wp:docPr id="65" name="圖片 65" descr="\\Server008\資料交換區\622薛兆宏\101-0327高二排球賽\DSC_7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\\Server008\資料交換區\622薛兆宏\101-0327高二排球賽\DSC_7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25" cy="193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508A2" w:rsidRDefault="00F508A2" w:rsidP="00B4531D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508A2" w:rsidRPr="00DA4448" w:rsidRDefault="00F508A2" w:rsidP="00B4531D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30525" cy="1932940"/>
                  <wp:effectExtent l="19050" t="0" r="3175" b="0"/>
                  <wp:docPr id="68" name="圖片 68" descr="\\Server008\資料交換區\622薛兆宏\101-0327高二排球賽\DSC_7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\\Server008\資料交換區\622薛兆宏\101-0327高二排球賽\DSC_7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25" cy="193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8A2" w:rsidRPr="008E337B" w:rsidTr="00B4531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508A2" w:rsidRPr="008E337B" w:rsidRDefault="00F508A2" w:rsidP="00B4531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508A2" w:rsidRPr="008E337B" w:rsidRDefault="00F508A2" w:rsidP="00B4531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508A2" w:rsidRPr="008E337B" w:rsidRDefault="00F508A2" w:rsidP="00B4531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F508A2" w:rsidRPr="00DA4448" w:rsidTr="00B4531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508A2" w:rsidRPr="00DA4448" w:rsidRDefault="00F508A2" w:rsidP="00B4531D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30525" cy="1932940"/>
                  <wp:effectExtent l="19050" t="0" r="3175" b="0"/>
                  <wp:docPr id="71" name="圖片 71" descr="\\Server008\資料交換區\622薛兆宏\101-0327高二排球賽\DSC_7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\\Server008\資料交換區\622薛兆宏\101-0327高二排球賽\DSC_7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25" cy="193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508A2" w:rsidRDefault="00F508A2" w:rsidP="00B4531D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508A2" w:rsidRPr="00DA4448" w:rsidRDefault="00F508A2" w:rsidP="00B4531D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30525" cy="1932940"/>
                  <wp:effectExtent l="19050" t="0" r="3175" b="0"/>
                  <wp:docPr id="74" name="圖片 74" descr="\\Server008\資料交換區\622薛兆宏\101-0327高二排球賽\DSC_7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\\Server008\資料交換區\622薛兆宏\101-0327高二排球賽\DSC_7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25" cy="193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8A2" w:rsidRPr="008E337B" w:rsidTr="00B4531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508A2" w:rsidRPr="008E337B" w:rsidRDefault="00F508A2" w:rsidP="00B4531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508A2" w:rsidRPr="008E337B" w:rsidRDefault="00F508A2" w:rsidP="00B4531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508A2" w:rsidRPr="008E337B" w:rsidRDefault="00F508A2" w:rsidP="00B4531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F508A2" w:rsidRPr="00DA4448" w:rsidTr="00B4531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508A2" w:rsidRPr="00DA4448" w:rsidRDefault="00F508A2" w:rsidP="00B4531D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30525" cy="1932940"/>
                  <wp:effectExtent l="19050" t="0" r="3175" b="0"/>
                  <wp:docPr id="77" name="圖片 77" descr="\\Server008\資料交換區\622薛兆宏\101-0327高二排球賽\DSC_7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\\Server008\資料交換區\622薛兆宏\101-0327高二排球賽\DSC_7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25" cy="193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508A2" w:rsidRDefault="00F508A2" w:rsidP="00B4531D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508A2" w:rsidRPr="00DA4448" w:rsidRDefault="00F508A2" w:rsidP="00B4531D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30525" cy="1932940"/>
                  <wp:effectExtent l="19050" t="0" r="3175" b="0"/>
                  <wp:docPr id="80" name="圖片 80" descr="\\Server008\資料交換區\622薛兆宏\101-0327高二排球賽\DSC_7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\\Server008\資料交換區\622薛兆宏\101-0327高二排球賽\DSC_7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25" cy="193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8A2" w:rsidRPr="008E337B" w:rsidTr="00B4531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508A2" w:rsidRPr="008E337B" w:rsidRDefault="00F508A2" w:rsidP="00B4531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508A2" w:rsidRPr="008E337B" w:rsidRDefault="00F508A2" w:rsidP="00B4531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508A2" w:rsidRPr="008E337B" w:rsidRDefault="00F508A2" w:rsidP="00B4531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F508A2" w:rsidRPr="00DA4448" w:rsidTr="00B4531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508A2" w:rsidRPr="00DA4448" w:rsidRDefault="00F508A2" w:rsidP="00B4531D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30525" cy="1932940"/>
                  <wp:effectExtent l="19050" t="0" r="3175" b="0"/>
                  <wp:docPr id="83" name="圖片 83" descr="\\Server008\資料交換區\622薛兆宏\101-0327高二排球賽\DSC_7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\\Server008\資料交換區\622薛兆宏\101-0327高二排球賽\DSC_7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25" cy="193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508A2" w:rsidRDefault="00F508A2" w:rsidP="00B4531D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508A2" w:rsidRPr="00DA4448" w:rsidRDefault="00F508A2" w:rsidP="00B4531D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30525" cy="1932940"/>
                  <wp:effectExtent l="19050" t="0" r="3175" b="0"/>
                  <wp:docPr id="86" name="圖片 86" descr="\\Server008\資料交換區\622薛兆宏\101-0327高二排球賽\DSC_7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\\Server008\資料交換區\622薛兆宏\101-0327高二排球賽\DSC_7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25" cy="193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8A2" w:rsidRPr="008E337B" w:rsidTr="00B4531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508A2" w:rsidRPr="008E337B" w:rsidRDefault="00F508A2" w:rsidP="00B4531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508A2" w:rsidRPr="008E337B" w:rsidRDefault="00F508A2" w:rsidP="00B4531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508A2" w:rsidRPr="008E337B" w:rsidRDefault="00F508A2" w:rsidP="00B4531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F508A2" w:rsidRDefault="00F508A2" w:rsidP="000E44E3">
      <w:pPr>
        <w:spacing w:line="160" w:lineRule="exact"/>
        <w:rPr>
          <w:rFonts w:hint="eastAsia"/>
          <w:sz w:val="16"/>
          <w:szCs w:val="16"/>
        </w:rPr>
      </w:pPr>
    </w:p>
    <w:p w:rsidR="00F508A2" w:rsidRDefault="00F508A2" w:rsidP="000E44E3">
      <w:pPr>
        <w:spacing w:line="160" w:lineRule="exact"/>
        <w:rPr>
          <w:rFonts w:hint="eastAsia"/>
          <w:sz w:val="16"/>
          <w:szCs w:val="16"/>
        </w:rPr>
      </w:pPr>
    </w:p>
    <w:p w:rsidR="00F508A2" w:rsidRDefault="00F508A2" w:rsidP="000E44E3">
      <w:pPr>
        <w:spacing w:line="160" w:lineRule="exact"/>
        <w:rPr>
          <w:rFonts w:hint="eastAsia"/>
          <w:sz w:val="16"/>
          <w:szCs w:val="16"/>
        </w:rPr>
      </w:pPr>
    </w:p>
    <w:p w:rsidR="00F508A2" w:rsidRDefault="00F508A2" w:rsidP="000E44E3">
      <w:pPr>
        <w:spacing w:line="160" w:lineRule="exact"/>
        <w:rPr>
          <w:rFonts w:hint="eastAsia"/>
          <w:sz w:val="16"/>
          <w:szCs w:val="16"/>
        </w:rPr>
      </w:pPr>
    </w:p>
    <w:p w:rsidR="00F508A2" w:rsidRDefault="00F508A2" w:rsidP="000E44E3">
      <w:pPr>
        <w:spacing w:line="160" w:lineRule="exact"/>
        <w:rPr>
          <w:rFonts w:hint="eastAsia"/>
          <w:sz w:val="16"/>
          <w:szCs w:val="16"/>
        </w:rPr>
      </w:pPr>
    </w:p>
    <w:p w:rsidR="00F508A2" w:rsidRDefault="00F508A2" w:rsidP="000E44E3">
      <w:pPr>
        <w:spacing w:line="160" w:lineRule="exact"/>
        <w:rPr>
          <w:rFonts w:hint="eastAsia"/>
          <w:sz w:val="16"/>
          <w:szCs w:val="16"/>
        </w:rPr>
      </w:pP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F508A2" w:rsidRPr="00DA4448" w:rsidTr="00B4531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508A2" w:rsidRPr="00DA4448" w:rsidRDefault="00F508A2" w:rsidP="00B4531D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lastRenderedPageBreak/>
              <w:drawing>
                <wp:inline distT="0" distB="0" distL="0" distR="0">
                  <wp:extent cx="2930525" cy="1932940"/>
                  <wp:effectExtent l="19050" t="0" r="3175" b="0"/>
                  <wp:docPr id="95" name="圖片 95" descr="\\Server008\資料交換區\622薛兆宏\101-0327高二排球賽\101-0327高中排球賽-一勤vs一勇\DSC_6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\\Server008\資料交換區\622薛兆宏\101-0327高二排球賽\101-0327高中排球賽-一勤vs一勇\DSC_6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25" cy="193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508A2" w:rsidRDefault="00F508A2" w:rsidP="00B4531D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508A2" w:rsidRPr="00DA4448" w:rsidRDefault="00F508A2" w:rsidP="00B4531D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30525" cy="1932940"/>
                  <wp:effectExtent l="19050" t="0" r="3175" b="0"/>
                  <wp:docPr id="98" name="圖片 98" descr="\\Server008\資料交換區\622薛兆宏\101-0327高二排球賽\101-0327高中排球賽-一勤vs一勇\DSC_6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\\Server008\資料交換區\622薛兆宏\101-0327高二排球賽\101-0327高中排球賽-一勤vs一勇\DSC_6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25" cy="193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8A2" w:rsidRPr="008E337B" w:rsidTr="00B4531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508A2" w:rsidRPr="008E337B" w:rsidRDefault="00F508A2" w:rsidP="00B4531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508A2" w:rsidRPr="008E337B" w:rsidRDefault="00F508A2" w:rsidP="00B4531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508A2" w:rsidRPr="008E337B" w:rsidRDefault="00F508A2" w:rsidP="00B4531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F508A2" w:rsidRPr="00DA4448" w:rsidTr="00B4531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508A2" w:rsidRPr="00DA4448" w:rsidRDefault="00F508A2" w:rsidP="00B4531D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30525" cy="1932940"/>
                  <wp:effectExtent l="19050" t="0" r="3175" b="0"/>
                  <wp:docPr id="101" name="圖片 101" descr="\\Server008\資料交換區\622薛兆宏\101-0327高二排球賽\101-0327高中排球賽-一勤vs一勇\DSC_6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\\Server008\資料交換區\622薛兆宏\101-0327高二排球賽\101-0327高中排球賽-一勤vs一勇\DSC_6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25" cy="193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508A2" w:rsidRDefault="00F508A2" w:rsidP="00B4531D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508A2" w:rsidRPr="00DA4448" w:rsidRDefault="00F508A2" w:rsidP="00B4531D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30525" cy="1932940"/>
                  <wp:effectExtent l="19050" t="0" r="3175" b="0"/>
                  <wp:docPr id="104" name="圖片 104" descr="\\Server008\資料交換區\622薛兆宏\101-0327高二排球賽\101-0327高中排球賽-一勤vs一勇\DSC_6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\\Server008\資料交換區\622薛兆宏\101-0327高二排球賽\101-0327高中排球賽-一勤vs一勇\DSC_6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25" cy="193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8A2" w:rsidRPr="008E337B" w:rsidTr="00B4531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508A2" w:rsidRPr="008E337B" w:rsidRDefault="00F508A2" w:rsidP="00B4531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508A2" w:rsidRPr="008E337B" w:rsidRDefault="00F508A2" w:rsidP="00B4531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508A2" w:rsidRPr="008E337B" w:rsidRDefault="00F508A2" w:rsidP="00B4531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F508A2" w:rsidRPr="00DA4448" w:rsidTr="00B4531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508A2" w:rsidRPr="00DA4448" w:rsidRDefault="00F508A2" w:rsidP="00B4531D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30525" cy="1932940"/>
                  <wp:effectExtent l="19050" t="0" r="3175" b="0"/>
                  <wp:docPr id="107" name="圖片 107" descr="\\Server008\資料交換區\622薛兆宏\101-0327高二排球賽\101-0327高中排球賽-一勤vs一勇\DSC_6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\\Server008\資料交換區\622薛兆宏\101-0327高二排球賽\101-0327高中排球賽-一勤vs一勇\DSC_6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25" cy="193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508A2" w:rsidRDefault="00F508A2" w:rsidP="00B4531D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508A2" w:rsidRPr="00DA4448" w:rsidRDefault="00F508A2" w:rsidP="00B4531D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30525" cy="1932940"/>
                  <wp:effectExtent l="19050" t="0" r="3175" b="0"/>
                  <wp:docPr id="110" name="圖片 110" descr="\\Server008\資料交換區\622薛兆宏\101-0327高二排球賽\101-0327高中排球賽-一勤vs一勇\DSC_6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\\Server008\資料交換區\622薛兆宏\101-0327高二排球賽\101-0327高中排球賽-一勤vs一勇\DSC_6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25" cy="193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8A2" w:rsidRPr="008E337B" w:rsidTr="00B4531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508A2" w:rsidRPr="008E337B" w:rsidRDefault="00F508A2" w:rsidP="00B4531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508A2" w:rsidRPr="008E337B" w:rsidRDefault="00F508A2" w:rsidP="00B4531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508A2" w:rsidRPr="008E337B" w:rsidRDefault="00F508A2" w:rsidP="00B4531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F508A2" w:rsidRPr="00DA4448" w:rsidTr="00B4531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508A2" w:rsidRPr="00DA4448" w:rsidRDefault="00F508A2" w:rsidP="00B4531D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30525" cy="1932940"/>
                  <wp:effectExtent l="19050" t="0" r="3175" b="0"/>
                  <wp:docPr id="113" name="圖片 113" descr="\\Server008\資料交換區\622薛兆宏\101-0327高二排球賽\101-0327高中排球賽-一勤vs一勇\DSC_6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\\Server008\資料交換區\622薛兆宏\101-0327高二排球賽\101-0327高中排球賽-一勤vs一勇\DSC_6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25" cy="193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508A2" w:rsidRDefault="00F508A2" w:rsidP="00B4531D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508A2" w:rsidRPr="00DA4448" w:rsidRDefault="00F508A2" w:rsidP="00B4531D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30525" cy="1932940"/>
                  <wp:effectExtent l="19050" t="0" r="3175" b="0"/>
                  <wp:docPr id="116" name="圖片 116" descr="\\Server008\資料交換區\622薛兆宏\101-0327高二排球賽\101-0327高中排球賽-一勤vs一勇\DSC_6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\\Server008\資料交換區\622薛兆宏\101-0327高二排球賽\101-0327高中排球賽-一勤vs一勇\DSC_6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25" cy="193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8A2" w:rsidRPr="008E337B" w:rsidTr="00B4531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508A2" w:rsidRPr="008E337B" w:rsidRDefault="00F508A2" w:rsidP="00B4531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508A2" w:rsidRPr="008E337B" w:rsidRDefault="00F508A2" w:rsidP="00B4531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508A2" w:rsidRPr="008E337B" w:rsidRDefault="00F508A2" w:rsidP="00B4531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F508A2" w:rsidRPr="002D6F35" w:rsidRDefault="00F508A2" w:rsidP="000E44E3">
      <w:pPr>
        <w:spacing w:line="160" w:lineRule="exact"/>
        <w:rPr>
          <w:rFonts w:hint="eastAsia"/>
          <w:sz w:val="16"/>
          <w:szCs w:val="16"/>
        </w:rPr>
      </w:pPr>
    </w:p>
    <w:sectPr w:rsidR="00F508A2" w:rsidRPr="002D6F35" w:rsidSect="00F060F8">
      <w:headerReference w:type="default" r:id="rId30"/>
      <w:footerReference w:type="default" r:id="rId31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289B" w:rsidRDefault="00CD289B">
      <w:r>
        <w:separator/>
      </w:r>
    </w:p>
  </w:endnote>
  <w:endnote w:type="continuationSeparator" w:id="0">
    <w:p w:rsidR="00CD289B" w:rsidRDefault="00CD28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DA4448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9A4DBE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</w:t>
    </w:r>
    <w:r w:rsidRPr="00DA4448">
      <w:rPr>
        <w:rFonts w:ascii="Cambria" w:hAnsi="Cambria"/>
        <w:sz w:val="24"/>
        <w:szCs w:val="24"/>
        <w:lang w:val="zh-TW"/>
      </w:rPr>
      <w:t xml:space="preserve">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9A4DBE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289B" w:rsidRDefault="00CD289B">
      <w:r>
        <w:separator/>
      </w:r>
    </w:p>
  </w:footnote>
  <w:footnote w:type="continuationSeparator" w:id="0">
    <w:p w:rsidR="00CD289B" w:rsidRDefault="00CD28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1D8" w:rsidRDefault="00F508A2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embedSystemFonts/>
  <w:bordersDoNotSurroundHeader/>
  <w:bordersDoNotSurroundFooter/>
  <w:proofState w:spelling="clean" w:grammar="clean"/>
  <w:attachedTemplate r:id="rId1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508A2"/>
    <w:rsid w:val="0001587E"/>
    <w:rsid w:val="00052622"/>
    <w:rsid w:val="00093A7A"/>
    <w:rsid w:val="000A3DF3"/>
    <w:rsid w:val="000B50D1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E7906"/>
    <w:rsid w:val="001F60C4"/>
    <w:rsid w:val="002101A8"/>
    <w:rsid w:val="00230157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64082"/>
    <w:rsid w:val="005659D6"/>
    <w:rsid w:val="005B1E20"/>
    <w:rsid w:val="005C316E"/>
    <w:rsid w:val="005E1901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63D20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16BB9"/>
    <w:rsid w:val="00935FD0"/>
    <w:rsid w:val="00963B03"/>
    <w:rsid w:val="009818A8"/>
    <w:rsid w:val="009A0B64"/>
    <w:rsid w:val="009A4DBE"/>
    <w:rsid w:val="009B7FA4"/>
    <w:rsid w:val="009C3653"/>
    <w:rsid w:val="009C3FF6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72B2"/>
    <w:rsid w:val="00B66BC1"/>
    <w:rsid w:val="00B862CC"/>
    <w:rsid w:val="00B963EF"/>
    <w:rsid w:val="00BE4134"/>
    <w:rsid w:val="00BE7AD7"/>
    <w:rsid w:val="00C50035"/>
    <w:rsid w:val="00C73980"/>
    <w:rsid w:val="00C82DB8"/>
    <w:rsid w:val="00CA7F4E"/>
    <w:rsid w:val="00CC4C33"/>
    <w:rsid w:val="00CD289B"/>
    <w:rsid w:val="00CE585B"/>
    <w:rsid w:val="00CF549B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E130DA"/>
    <w:rsid w:val="00E66201"/>
    <w:rsid w:val="00E80BF4"/>
    <w:rsid w:val="00EA5B7E"/>
    <w:rsid w:val="00EE338E"/>
    <w:rsid w:val="00EE56C1"/>
    <w:rsid w:val="00EF0911"/>
    <w:rsid w:val="00EF636A"/>
    <w:rsid w:val="00F060F8"/>
    <w:rsid w:val="00F06956"/>
    <w:rsid w:val="00F444C9"/>
    <w:rsid w:val="00F508A2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9A4D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9A4DBE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008\&#36039;&#26009;&#20132;&#25563;&#21312;\622&#34203;&#20806;&#23439;\&#32178;&#36335;&#21002;&#30331;&#29031;&#29255;&#34920;&#26684;(8&#24373;&#29031;&#29255;&#31684;&#26412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網路刊登照片表格(8張照片範本)</Template>
  <TotalTime>19</TotalTime>
  <Pages>3</Pages>
  <Words>94</Words>
  <Characters>131</Characters>
  <Application>Microsoft Office Word</Application>
  <DocSecurity>0</DocSecurity>
  <Lines>1</Lines>
  <Paragraphs>1</Paragraphs>
  <ScaleCrop>false</ScaleCrop>
  <Company>taipei</Company>
  <LinksUpToDate>false</LinksUpToDate>
  <CharactersWithSpaces>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2</cp:revision>
  <cp:lastPrinted>2006-08-23T10:51:00Z</cp:lastPrinted>
  <dcterms:created xsi:type="dcterms:W3CDTF">2012-03-29T00:03:00Z</dcterms:created>
  <dcterms:modified xsi:type="dcterms:W3CDTF">2012-03-29T00:22:00Z</dcterms:modified>
</cp:coreProperties>
</file>