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360FF" w:rsidRDefault="00A31A1B" w:rsidP="00A31A1B">
      <w:pPr>
        <w:jc w:val="center"/>
        <w:rPr>
          <w:i/>
        </w:rPr>
      </w:pPr>
      <w:r w:rsidRPr="006360FF">
        <w:rPr>
          <w:rFonts w:hint="eastAsia"/>
          <w:i/>
          <w:sz w:val="36"/>
          <w:szCs w:val="36"/>
        </w:rPr>
        <w:t>台北市私立再興中學</w:t>
      </w:r>
      <w:r w:rsidR="006360FF" w:rsidRPr="006360FF">
        <w:rPr>
          <w:rFonts w:hint="eastAsia"/>
          <w:i/>
          <w:sz w:val="36"/>
          <w:szCs w:val="36"/>
        </w:rPr>
        <w:t>九年級班際籃球賽比賽照片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09" name="圖片 109" descr="\\Server008\資料交換區\622薛兆宏\100-1229九年級籃球冠亞軍賽\DSC_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\\Server008\資料交換區\622薛兆宏\100-1229九年級籃球冠亞軍賽\DSC_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87" name="圖片 87" descr="\\Server008\資料交換區\622薛兆宏\100-1229九年級籃球冠亞軍賽\DSC_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Server008\資料交換區\622薛兆宏\100-1229九年級籃球冠亞軍賽\DSC_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81125" cy="2076450"/>
                  <wp:effectExtent l="19050" t="0" r="9525" b="0"/>
                  <wp:docPr id="93" name="圖片 93" descr="\\Server008\資料交換區\622薛兆宏\100-1229九年級籃球冠亞軍賽\DSC_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Server008\資料交換區\622薛兆宏\100-1229九年級籃球冠亞軍賽\DSC_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90" name="圖片 90" descr="\\Server008\資料交換區\622薛兆宏\100-1229九年級籃球冠亞軍賽\DSC_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Server008\資料交換區\622薛兆宏\100-1229九年級籃球冠亞軍賽\DSC_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96" name="圖片 96" descr="\\Server008\資料交換區\622薛兆宏\100-1229九年級籃球冠亞軍賽\DSC_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\\Server008\資料交換區\622薛兆宏\100-1229九年級籃球冠亞軍賽\DSC_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01" name="圖片 101" descr="\\Server008\資料交換區\622薛兆宏\100-1229九年級籃球冠亞軍賽\DSC_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Server008\資料交換區\622薛兆宏\100-1229九年級籃球冠亞軍賽\DSC_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04" name="圖片 104" descr="\\Server008\資料交換區\622薛兆宏\100-1229九年級籃球冠亞軍賽\DSC_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Server008\資料交換區\622薛兆宏\100-1229九年級籃球冠亞軍賽\DSC_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360F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07" name="圖片 107" descr="\\Server008\資料交換區\622薛兆宏\100-1229九年級籃球冠亞軍賽\DSC_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Server008\資料交換區\622薛兆宏\100-1229九年級籃球冠亞軍賽\DSC_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41" name="圖片 141" descr="\\Server008\資料交換區\622薛兆宏\100-1229九年級籃球冠亞軍賽\DSC_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\\Server008\資料交換區\622薛兆宏\100-1229九年級籃球冠亞軍賽\DSC_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21" name="圖片 121" descr="\\Server008\資料交換區\622薛兆宏\100-1229九年級籃球冠亞軍賽\DSC_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\\Server008\資料交換區\622薛兆宏\100-1229九年級籃球冠亞軍賽\DSC_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24" name="圖片 124" descr="\\Server008\資料交換區\622薛兆宏\100-1229九年級籃球冠亞軍賽\DSC_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\\Server008\資料交換區\622薛兆宏\100-1229九年級籃球冠亞軍賽\DSC_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27" name="圖片 127" descr="\\Server008\資料交換區\622薛兆宏\100-1229九年級籃球冠亞軍賽\DSC_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\\Server008\資料交換區\622薛兆宏\100-1229九年級籃球冠亞軍賽\DSC_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30" name="圖片 130" descr="\\Server008\資料交換區\622薛兆宏\100-1229九年級籃球冠亞軍賽\DSC_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\\Server008\資料交換區\622薛兆宏\100-1229九年級籃球冠亞軍賽\DSC_2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33" name="圖片 133" descr="\\Server008\資料交換區\622薛兆宏\100-1229九年級籃球冠亞軍賽\DSC_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\\Server008\資料交換區\622薛兆宏\100-1229九年級籃球冠亞軍賽\DSC_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36" name="圖片 136" descr="\\Server008\資料交換區\622薛兆宏\100-1229九年級籃球冠亞軍賽\DSC_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\\Server008\資料交換區\622薛兆宏\100-1229九年級籃球冠亞軍賽\DSC_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39" name="圖片 139" descr="\\Server008\資料交換區\622薛兆宏\100-1229九年級籃球冠亞軍賽\DSC_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\\Server008\資料交換區\622薛兆宏\100-1229九年級籃球冠亞軍賽\DSC_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24175" cy="1943100"/>
                  <wp:effectExtent l="19050" t="0" r="9525" b="0"/>
                  <wp:docPr id="150" name="圖片 150" descr="\\Server008\資料交換區\622薛兆宏\100-1229九年級籃球冠亞軍賽\DSC_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Server008\資料交換區\622薛兆宏\100-1229九年級籃球冠亞軍賽\DSC_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53" name="圖片 153" descr="\\Server008\資料交換區\622薛兆宏\100-1229九年級籃球冠亞軍賽\DSC_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Server008\資料交換區\622薛兆宏\100-1229九年級籃球冠亞軍賽\DSC_2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56" name="圖片 156" descr="\\Server008\資料交換區\622薛兆宏\100-1229九年級籃球冠亞軍賽\DSC_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\\Server008\資料交換區\622薛兆宏\100-1229九年級籃球冠亞軍賽\DSC_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59" name="圖片 159" descr="\\Server008\資料交換區\622薛兆宏\100-1229九年級籃球冠亞軍賽\DSC_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\\Server008\資料交換區\622薛兆宏\100-1229九年級籃球冠亞軍賽\DSC_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62" name="圖片 162" descr="\\Server008\資料交換區\622薛兆宏\100-1229九年級籃球冠亞軍賽\DSC_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\\Server008\資料交換區\622薛兆宏\100-1229九年級籃球冠亞軍賽\DSC_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65" name="圖片 165" descr="\\Server008\資料交換區\622薛兆宏\100-1229九年級籃球冠亞軍賽\DSC_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\\Server008\資料交換區\622薛兆宏\100-1229九年級籃球冠亞軍賽\DSC_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68" name="圖片 168" descr="\\Server008\資料交換區\622薛兆宏\100-1229九年級籃球冠亞軍賽\DSC_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\\Server008\資料交換區\622薛兆宏\100-1229九年級籃球冠亞軍賽\DSC_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71" name="圖片 171" descr="\\Server008\資料交換區\622薛兆宏\100-1229九年級籃球冠亞軍賽\DSC_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\\Server008\資料交換區\622薛兆宏\100-1229九年級籃球冠亞軍賽\DSC_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p w:rsidR="006360FF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24175" cy="1943100"/>
                  <wp:effectExtent l="19050" t="0" r="9525" b="0"/>
                  <wp:docPr id="180" name="圖片 180" descr="\\Server008\資料交換區\622薛兆宏\100-1229九年級籃球冠亞軍賽\DSC_2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\\Server008\資料交換區\622薛兆宏\100-1229九年級籃球冠亞軍賽\DSC_2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83" name="圖片 183" descr="\\Server008\資料交換區\622薛兆宏\100-1229九年級籃球冠亞軍賽\DSC_2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\\Server008\資料交換區\622薛兆宏\100-1229九年級籃球冠亞軍賽\DSC_2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86" name="圖片 186" descr="\\Server008\資料交換區\622薛兆宏\100-1229九年級籃球冠亞軍賽\DSC_2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\\Server008\資料交換區\622薛兆宏\100-1229九年級籃球冠亞軍賽\DSC_2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89" name="圖片 189" descr="\\Server008\資料交換區\622薛兆宏\100-1229九年級籃球冠亞軍賽\DSC_2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\\Server008\資料交換區\622薛兆宏\100-1229九年級籃球冠亞軍賽\DSC_2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92" name="圖片 192" descr="\\Server008\資料交換區\622薛兆宏\100-1229九年級籃球冠亞軍賽\DSC_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\\Server008\資料交換區\622薛兆宏\100-1229九年級籃球冠亞軍賽\DSC_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95" name="圖片 195" descr="\\Server008\資料交換區\622薛兆宏\100-1229九年級籃球冠亞軍賽\DSC_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\\Server008\資料交換區\622薛兆宏\100-1229九年級籃球冠亞軍賽\DSC_2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360FF" w:rsidRPr="00DA4448" w:rsidTr="00D550B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198" name="圖片 198" descr="\\Server008\資料交換區\622薛兆宏\100-1229九年級籃球冠亞軍賽\DSC_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\\Server008\資料交換區\622薛兆宏\100-1229九年級籃球冠亞軍賽\DSC_2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DA4448" w:rsidRDefault="006360FF" w:rsidP="00D550B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4175" cy="1943100"/>
                  <wp:effectExtent l="19050" t="0" r="9525" b="0"/>
                  <wp:docPr id="201" name="圖片 201" descr="\\Server008\資料交換區\622薛兆宏\100-1229九年級籃球冠亞軍賽\DSC_2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\\Server008\資料交換區\622薛兆宏\100-1229九年級籃球冠亞軍賽\DSC_2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FF" w:rsidRPr="008E337B" w:rsidTr="00D550B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360FF" w:rsidRPr="008E337B" w:rsidRDefault="006360FF" w:rsidP="00D550B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360FF" w:rsidRPr="002D6F35" w:rsidRDefault="006360FF" w:rsidP="000E44E3">
      <w:pPr>
        <w:spacing w:line="160" w:lineRule="exact"/>
        <w:rPr>
          <w:rFonts w:hint="eastAsia"/>
          <w:sz w:val="16"/>
          <w:szCs w:val="16"/>
        </w:rPr>
      </w:pPr>
    </w:p>
    <w:sectPr w:rsidR="006360FF" w:rsidRPr="002D6F35" w:rsidSect="00F060F8">
      <w:headerReference w:type="default" r:id="rId38"/>
      <w:footerReference w:type="default" r:id="rId3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0FF" w:rsidRDefault="006360FF">
      <w:r>
        <w:separator/>
      </w:r>
    </w:p>
  </w:endnote>
  <w:endnote w:type="continuationSeparator" w:id="0">
    <w:p w:rsidR="006360FF" w:rsidRDefault="006360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360FF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360F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0FF" w:rsidRDefault="006360FF">
      <w:r>
        <w:separator/>
      </w:r>
    </w:p>
  </w:footnote>
  <w:footnote w:type="continuationSeparator" w:id="0">
    <w:p w:rsidR="006360FF" w:rsidRDefault="006360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6360F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360F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9</TotalTime>
  <Pages>4</Pages>
  <Words>43</Words>
  <Characters>249</Characters>
  <Application>Microsoft Office Word</Application>
  <DocSecurity>0</DocSecurity>
  <Lines>2</Lines>
  <Paragraphs>1</Paragraphs>
  <ScaleCrop>false</ScaleCrop>
  <Company>taipei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2011-12-30T01:28:00Z</dcterms:created>
  <dcterms:modified xsi:type="dcterms:W3CDTF">2011-12-30T01:37:00Z</dcterms:modified>
</cp:coreProperties>
</file>