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4579E" w:rsidRDefault="0024579E" w:rsidP="00A31A1B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24579E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本校100學年度第一學期國中部班級優良學生頒獎照片</w:t>
      </w:r>
      <w:r w:rsidRPr="0024579E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2011.</w:t>
      </w:r>
      <w:r w:rsidRPr="0024579E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11</w:t>
      </w:r>
      <w:r w:rsidR="00A31A1B" w:rsidRPr="0024579E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24579E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220DA0" w:rsidRPr="00DA4448" w:rsidTr="00517216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20DA0" w:rsidRPr="00DA4448" w:rsidRDefault="0024579E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7750" cy="4084955"/>
                  <wp:effectExtent l="19050" t="0" r="6350" b="0"/>
                  <wp:docPr id="3" name="圖片 3" descr="\\Server008\訓育組照片\學務處\訓育組\1001125國中部班級優良學生般獎\IMG_5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008\訓育組照片\學務處\訓育組\1001125國中部班級優良學生般獎\IMG_5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0" cy="408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A0" w:rsidRPr="000B2E68" w:rsidTr="00517216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4579E" w:rsidRPr="0024579E" w:rsidRDefault="0024579E" w:rsidP="0024579E">
            <w:pPr>
              <w:spacing w:line="240" w:lineRule="exact"/>
              <w:rPr>
                <w:rFonts w:asciiTheme="minorEastAsia" w:eastAsiaTheme="minorEastAsia" w:hAnsiTheme="minorEastAsia" w:cs="標楷體" w:hint="eastAsia"/>
                <w:b/>
                <w:color w:val="FF0000"/>
                <w:kern w:val="0"/>
              </w:rPr>
            </w:pPr>
            <w:r w:rsidRPr="0024579E">
              <w:rPr>
                <w:rFonts w:asciiTheme="minorEastAsia" w:eastAsiaTheme="minorEastAsia" w:hAnsiTheme="minorEastAsia" w:hint="eastAsia"/>
                <w:b/>
                <w:color w:val="FF0000"/>
                <w:w w:val="90"/>
              </w:rPr>
              <w:t>獲獎學生</w:t>
            </w:r>
            <w:r w:rsidR="00220DA0" w:rsidRPr="0024579E">
              <w:rPr>
                <w:rFonts w:asciiTheme="minorEastAsia" w:eastAsiaTheme="minorEastAsia" w:hAnsiTheme="minorEastAsia" w:hint="eastAsia"/>
                <w:b/>
                <w:color w:val="FF0000"/>
                <w:w w:val="90"/>
              </w:rPr>
              <w:t>：</w:t>
            </w:r>
            <w:r w:rsidRPr="0024579E">
              <w:rPr>
                <w:rFonts w:asciiTheme="minorEastAsia" w:eastAsiaTheme="minorEastAsia" w:hAnsiTheme="minorEastAsia" w:cs="標楷體" w:hint="eastAsia"/>
                <w:b/>
                <w:color w:val="FF0000"/>
                <w:kern w:val="0"/>
              </w:rPr>
              <w:t>周家羽（</w:t>
            </w:r>
            <w:r w:rsidRPr="0024579E">
              <w:rPr>
                <w:rFonts w:asciiTheme="minorEastAsia" w:eastAsiaTheme="minorEastAsia" w:hAnsiTheme="minorEastAsia" w:hint="eastAsia"/>
                <w:b/>
                <w:color w:val="FF0000"/>
              </w:rPr>
              <w:t>九孝</w:t>
            </w:r>
            <w:r w:rsidRPr="0024579E">
              <w:rPr>
                <w:rFonts w:asciiTheme="minorEastAsia" w:eastAsiaTheme="minorEastAsia" w:hAnsiTheme="minorEastAsia" w:cs="標楷體" w:hint="eastAsia"/>
                <w:b/>
                <w:color w:val="FF0000"/>
                <w:kern w:val="0"/>
              </w:rPr>
              <w:t>）翁翊慈（九仁）</w:t>
            </w:r>
            <w:r w:rsidRPr="0024579E">
              <w:rPr>
                <w:rFonts w:asciiTheme="minorEastAsia" w:eastAsiaTheme="minorEastAsia" w:hAnsiTheme="minorEastAsia" w:cs="標楷體" w:hint="eastAsia"/>
                <w:b/>
                <w:bCs/>
                <w:color w:val="FF0000"/>
                <w:kern w:val="0"/>
              </w:rPr>
              <w:t>周聖皓（九愛）馮元駿（九信）</w:t>
            </w:r>
            <w:r w:rsidRPr="0024579E">
              <w:rPr>
                <w:rFonts w:asciiTheme="minorEastAsia" w:eastAsiaTheme="minorEastAsia" w:hAnsiTheme="minorEastAsia" w:cs="標楷體" w:hint="eastAsia"/>
                <w:b/>
                <w:color w:val="FF0000"/>
                <w:kern w:val="0"/>
              </w:rPr>
              <w:t>張根源（九義）</w:t>
            </w:r>
          </w:p>
          <w:p w:rsidR="00220DA0" w:rsidRPr="0024579E" w:rsidRDefault="0024579E" w:rsidP="0024579E">
            <w:pPr>
              <w:spacing w:line="240" w:lineRule="exact"/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標楷體" w:hint="eastAsia"/>
                <w:b/>
                <w:bCs/>
                <w:color w:val="FF0000"/>
                <w:kern w:val="0"/>
              </w:rPr>
              <w:t xml:space="preserve">         </w:t>
            </w:r>
            <w:r w:rsidRPr="0024579E">
              <w:rPr>
                <w:rFonts w:asciiTheme="minorEastAsia" w:eastAsiaTheme="minorEastAsia" w:hAnsiTheme="minorEastAsia" w:cs="標楷體" w:hint="eastAsia"/>
                <w:b/>
                <w:bCs/>
                <w:color w:val="FF0000"/>
                <w:kern w:val="0"/>
              </w:rPr>
              <w:t>蔡昱延（九和）</w:t>
            </w:r>
          </w:p>
        </w:tc>
      </w:tr>
      <w:tr w:rsidR="00220DA0" w:rsidRPr="00DA4448" w:rsidTr="00517216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20DA0" w:rsidRPr="00DA4448" w:rsidRDefault="0024579E" w:rsidP="000B1641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7750" cy="4084955"/>
                  <wp:effectExtent l="19050" t="0" r="6350" b="0"/>
                  <wp:docPr id="5" name="圖片 5" descr="\\Server008\訓育組照片\學務處\訓育組\1001125國中部班級優良學生般獎\IMG_5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008\訓育組照片\學務處\訓育組\1001125國中部班級優良學生般獎\IMG_5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0" cy="408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A0" w:rsidRPr="000B2E68" w:rsidTr="00517216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4579E" w:rsidRPr="0024579E" w:rsidRDefault="0024579E" w:rsidP="0024579E">
            <w:pPr>
              <w:spacing w:line="260" w:lineRule="exact"/>
              <w:rPr>
                <w:rFonts w:asciiTheme="majorEastAsia" w:eastAsiaTheme="majorEastAsia" w:hAnsiTheme="majorEastAsia" w:cs="標楷體" w:hint="eastAsia"/>
                <w:b/>
                <w:bCs/>
                <w:color w:val="FF0000"/>
                <w:kern w:val="0"/>
              </w:rPr>
            </w:pPr>
            <w:r w:rsidRPr="0024579E">
              <w:rPr>
                <w:rFonts w:asciiTheme="majorEastAsia" w:eastAsiaTheme="majorEastAsia" w:hAnsiTheme="majorEastAsia" w:hint="eastAsia"/>
                <w:b/>
                <w:color w:val="FF0000"/>
                <w:w w:val="90"/>
              </w:rPr>
              <w:t>獲獎學生</w:t>
            </w:r>
            <w:r w:rsidR="00220DA0" w:rsidRPr="0024579E">
              <w:rPr>
                <w:rFonts w:asciiTheme="majorEastAsia" w:eastAsiaTheme="majorEastAsia" w:hAnsiTheme="majorEastAsia" w:hint="eastAsia"/>
                <w:b/>
                <w:color w:val="FF0000"/>
                <w:w w:val="90"/>
              </w:rPr>
              <w:t>：</w:t>
            </w:r>
            <w:r w:rsidRPr="0024579E">
              <w:rPr>
                <w:rFonts w:asciiTheme="majorEastAsia" w:eastAsiaTheme="majorEastAsia" w:hAnsiTheme="majorEastAsia" w:cs="標楷體" w:hint="eastAsia"/>
                <w:b/>
                <w:bCs/>
                <w:color w:val="FF0000"/>
                <w:kern w:val="0"/>
              </w:rPr>
              <w:t>簡敏安（八忠）凌健倫（八孝）馮紹剛（八仁）杜采潔（八愛）潘泓安（八義）</w:t>
            </w:r>
          </w:p>
          <w:p w:rsidR="00220DA0" w:rsidRPr="0024579E" w:rsidRDefault="0024579E" w:rsidP="0024579E">
            <w:pPr>
              <w:spacing w:line="260" w:lineRule="exact"/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標楷體" w:hint="eastAsia"/>
                <w:b/>
                <w:bCs/>
                <w:color w:val="FF0000"/>
                <w:kern w:val="0"/>
              </w:rPr>
              <w:t xml:space="preserve">         </w:t>
            </w:r>
            <w:r w:rsidRPr="0024579E">
              <w:rPr>
                <w:rFonts w:asciiTheme="majorEastAsia" w:eastAsiaTheme="majorEastAsia" w:hAnsiTheme="majorEastAsia" w:cs="標楷體" w:hint="eastAsia"/>
                <w:b/>
                <w:bCs/>
                <w:color w:val="FF0000"/>
                <w:kern w:val="0"/>
              </w:rPr>
              <w:t>吳嘉純（八和）</w:t>
            </w:r>
          </w:p>
        </w:tc>
      </w:tr>
    </w:tbl>
    <w:p w:rsidR="001F60C4" w:rsidRPr="002D6F35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sectPr w:rsidR="001F60C4" w:rsidRPr="002D6F35" w:rsidSect="00F060F8">
      <w:headerReference w:type="default" r:id="rId8"/>
      <w:footerReference w:type="default" r:id="rId9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79E" w:rsidRDefault="0024579E">
      <w:r>
        <w:separator/>
      </w:r>
    </w:p>
  </w:endnote>
  <w:endnote w:type="continuationSeparator" w:id="0">
    <w:p w:rsidR="0024579E" w:rsidRDefault="002457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4579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4579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79E" w:rsidRDefault="0024579E">
      <w:r>
        <w:separator/>
      </w:r>
    </w:p>
  </w:footnote>
  <w:footnote w:type="continuationSeparator" w:id="0">
    <w:p w:rsidR="0024579E" w:rsidRDefault="002457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4F9" w:rsidRDefault="0024579E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52622"/>
    <w:rsid w:val="00093A7A"/>
    <w:rsid w:val="000A3DF3"/>
    <w:rsid w:val="000B1641"/>
    <w:rsid w:val="000B2E68"/>
    <w:rsid w:val="000C0541"/>
    <w:rsid w:val="000C391A"/>
    <w:rsid w:val="000E44E3"/>
    <w:rsid w:val="000E6E2E"/>
    <w:rsid w:val="000E70A3"/>
    <w:rsid w:val="00135525"/>
    <w:rsid w:val="00157347"/>
    <w:rsid w:val="001643DD"/>
    <w:rsid w:val="00171D44"/>
    <w:rsid w:val="001817AD"/>
    <w:rsid w:val="001B7128"/>
    <w:rsid w:val="001E02CC"/>
    <w:rsid w:val="001F60C4"/>
    <w:rsid w:val="001F7C79"/>
    <w:rsid w:val="002101A8"/>
    <w:rsid w:val="00220DA0"/>
    <w:rsid w:val="00230157"/>
    <w:rsid w:val="0024579E"/>
    <w:rsid w:val="0026579C"/>
    <w:rsid w:val="00270658"/>
    <w:rsid w:val="002D5EA4"/>
    <w:rsid w:val="002D6F35"/>
    <w:rsid w:val="0030327F"/>
    <w:rsid w:val="00303ECE"/>
    <w:rsid w:val="003053F6"/>
    <w:rsid w:val="00312A56"/>
    <w:rsid w:val="00355AB5"/>
    <w:rsid w:val="0036451B"/>
    <w:rsid w:val="0038259C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F4BE6"/>
    <w:rsid w:val="00510F60"/>
    <w:rsid w:val="00517216"/>
    <w:rsid w:val="00553763"/>
    <w:rsid w:val="00564082"/>
    <w:rsid w:val="005B1E20"/>
    <w:rsid w:val="005C316E"/>
    <w:rsid w:val="005E1901"/>
    <w:rsid w:val="005E25BA"/>
    <w:rsid w:val="00616A34"/>
    <w:rsid w:val="006174F9"/>
    <w:rsid w:val="0062504D"/>
    <w:rsid w:val="00625DEF"/>
    <w:rsid w:val="00642969"/>
    <w:rsid w:val="00660030"/>
    <w:rsid w:val="00670252"/>
    <w:rsid w:val="00697F93"/>
    <w:rsid w:val="006A2075"/>
    <w:rsid w:val="006B2A4F"/>
    <w:rsid w:val="006B37A6"/>
    <w:rsid w:val="006C0247"/>
    <w:rsid w:val="006D3867"/>
    <w:rsid w:val="006F4F3B"/>
    <w:rsid w:val="00701C2E"/>
    <w:rsid w:val="00716571"/>
    <w:rsid w:val="0073088C"/>
    <w:rsid w:val="00740832"/>
    <w:rsid w:val="00742133"/>
    <w:rsid w:val="00746772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B7C69"/>
    <w:rsid w:val="008C152A"/>
    <w:rsid w:val="00901DE7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44F4C"/>
    <w:rsid w:val="00A77C0C"/>
    <w:rsid w:val="00A945C2"/>
    <w:rsid w:val="00AD2461"/>
    <w:rsid w:val="00B01067"/>
    <w:rsid w:val="00B203D3"/>
    <w:rsid w:val="00B27F95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F549B"/>
    <w:rsid w:val="00D17F4D"/>
    <w:rsid w:val="00D236CC"/>
    <w:rsid w:val="00D304EB"/>
    <w:rsid w:val="00D334E1"/>
    <w:rsid w:val="00D371FA"/>
    <w:rsid w:val="00D7066D"/>
    <w:rsid w:val="00D7174B"/>
    <w:rsid w:val="00D7263E"/>
    <w:rsid w:val="00D95380"/>
    <w:rsid w:val="00DA25F8"/>
    <w:rsid w:val="00DA315E"/>
    <w:rsid w:val="00DA31C7"/>
    <w:rsid w:val="00DA4448"/>
    <w:rsid w:val="00DA7A70"/>
    <w:rsid w:val="00DB4C0D"/>
    <w:rsid w:val="00DC127C"/>
    <w:rsid w:val="00DD2C91"/>
    <w:rsid w:val="00DE56A8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43372"/>
    <w:rsid w:val="00F444C9"/>
    <w:rsid w:val="00F916FA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5347;&#32946;&#32068;&#29031;&#29255;\&#23416;&#21209;&#34389;\&#35347;&#32946;&#32068;\1001125&#22283;&#20013;&#37096;&#29677;&#32026;&#20778;&#33391;&#23416;&#29983;&#33324;&#29518;\&#32178;&#36335;&#21002;&#30331;&#29031;&#29255;&#34920;&#26684;(2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網路刊登照片表格(2張照片範本)</Template>
  <TotalTime>3</TotalTime>
  <Pages>1</Pages>
  <Words>24</Words>
  <Characters>137</Characters>
  <Application>Microsoft Office Word</Application>
  <DocSecurity>0</DocSecurity>
  <Lines>1</Lines>
  <Paragraphs>1</Paragraphs>
  <ScaleCrop>false</ScaleCrop>
  <Company>taipei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2011-11-25T00:20:00Z</dcterms:created>
  <dcterms:modified xsi:type="dcterms:W3CDTF">2011-11-25T00:24:00Z</dcterms:modified>
</cp:coreProperties>
</file>