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台北市私立再興中學</w:t>
      </w:r>
      <w:r w:rsidR="00E8451C">
        <w:rPr>
          <w:rFonts w:hint="eastAsia"/>
          <w:sz w:val="36"/>
          <w:szCs w:val="36"/>
        </w:rPr>
        <w:t>高中籃球社參加</w:t>
      </w:r>
      <w:r w:rsidR="00E8451C">
        <w:rPr>
          <w:rFonts w:hint="eastAsia"/>
          <w:sz w:val="36"/>
          <w:szCs w:val="36"/>
        </w:rPr>
        <w:t>100</w:t>
      </w:r>
      <w:r w:rsidR="00E8451C">
        <w:rPr>
          <w:rFonts w:hint="eastAsia"/>
          <w:sz w:val="36"/>
          <w:szCs w:val="36"/>
        </w:rPr>
        <w:t>年台北市教育盃籃球賽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33" name="圖片 33" descr="F:\DCIM\101MSDCF\DSC0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DCIM\101MSDCF\DSC0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78" name="圖片 78" descr="F:\DCIM\101MSDCF\DSC0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DCIM\101MSDCF\DSC0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57" name="圖片 57" descr="F:\DCIM\101MSDCF\DSC0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DCIM\101MSDCF\DSC0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54" name="圖片 54" descr="F:\DCIM\101MSDCF\DSC0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DCIM\101MSDCF\DSC0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69" name="圖片 69" descr="F:\DCIM\101MSDCF\DSC0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DCIM\101MSDCF\DSC0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66" name="圖片 66" descr="F:\DCIM\101MSDCF\DSC0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DCIM\101MSDCF\DSC0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45" name="圖片 45" descr="F:\DCIM\101MSDCF\DSC0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DCIM\101MSDCF\DSC0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8451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42" name="圖片 42" descr="F:\DCIM\101MSDCF\DSC0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DCIM\101MSDCF\DSC0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8451C" w:rsidRPr="00DA4448" w:rsidTr="0075696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14650" cy="1943100"/>
                  <wp:effectExtent l="19050" t="0" r="0" b="0"/>
                  <wp:docPr id="75" name="圖片 75" descr="F:\DCIM\101MSDCF\DSC0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:\DCIM\101MSDCF\DSC0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60" name="圖片 60" descr="F:\DCIM\101MSDCF\DSC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DCIM\101MSDCF\DSC0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1C" w:rsidRPr="008E337B" w:rsidTr="0075696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8451C" w:rsidRPr="00DA4448" w:rsidTr="0075696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51" name="圖片 51" descr="F:\DCIM\101MSDCF\DSC0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DCIM\101MSDCF\DSC0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48" name="圖片 48" descr="F:\DCIM\101MSDCF\DSC0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DCIM\101MSDCF\DSC0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1C" w:rsidRPr="008E337B" w:rsidTr="0075696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8451C" w:rsidRPr="00DA4448" w:rsidTr="0075696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63" name="圖片 63" descr="F:\DCIM\101MSDCF\DSC0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DCIM\101MSDCF\DSC0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72" name="圖片 72" descr="F:\DCIM\101MSDCF\DSC0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DCIM\101MSDCF\DSC0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1C" w:rsidRPr="008E337B" w:rsidTr="0075696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8451C" w:rsidRPr="00DA4448" w:rsidTr="0075696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39" name="圖片 39" descr="F:\DCIM\101MSDCF\DSC0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DCIM\101MSDCF\DSC0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DA4448" w:rsidRDefault="00E8451C" w:rsidP="0075696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36" name="圖片 36" descr="F:\DCIM\101MSDCF\DSC0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DCIM\101MSDCF\DSC0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1C" w:rsidRPr="008E337B" w:rsidTr="0075696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8451C" w:rsidRPr="008E337B" w:rsidRDefault="00E8451C" w:rsidP="0075696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8451C" w:rsidRPr="002D6F35" w:rsidRDefault="00E8451C" w:rsidP="000E44E3">
      <w:pPr>
        <w:spacing w:line="160" w:lineRule="exact"/>
        <w:rPr>
          <w:rFonts w:hint="eastAsia"/>
          <w:sz w:val="16"/>
          <w:szCs w:val="16"/>
        </w:rPr>
      </w:pPr>
    </w:p>
    <w:sectPr w:rsidR="00E8451C" w:rsidRPr="002D6F35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51C" w:rsidRDefault="00E8451C">
      <w:r>
        <w:separator/>
      </w:r>
    </w:p>
  </w:endnote>
  <w:endnote w:type="continuationSeparator" w:id="0">
    <w:p w:rsidR="00E8451C" w:rsidRDefault="00E84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8451C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8451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51C" w:rsidRDefault="00E8451C">
      <w:r>
        <w:separator/>
      </w:r>
    </w:p>
  </w:footnote>
  <w:footnote w:type="continuationSeparator" w:id="0">
    <w:p w:rsidR="00E8451C" w:rsidRDefault="00E84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E8451C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8451C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10</TotalTime>
  <Pages>2</Pages>
  <Words>23</Words>
  <Characters>137</Characters>
  <Application>Microsoft Office Word</Application>
  <DocSecurity>0</DocSecurity>
  <Lines>1</Lines>
  <Paragraphs>1</Paragraphs>
  <ScaleCrop>false</ScaleCrop>
  <Company>taipei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2011-11-13T23:12:00Z</dcterms:created>
  <dcterms:modified xsi:type="dcterms:W3CDTF">2011-11-13T23:22:00Z</dcterms:modified>
</cp:coreProperties>
</file>