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再興中學</w:t>
      </w:r>
      <w:r w:rsidR="00EC7A1B">
        <w:rPr>
          <w:rFonts w:hint="eastAsia"/>
          <w:sz w:val="36"/>
          <w:szCs w:val="36"/>
        </w:rPr>
        <w:t>七年級班際罰球接力比賽照片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80" name="圖片 180" descr="\\Server008\資料交換區\622薛兆宏\七年級罰球接力賽照片\DSC0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\\Server008\資料交換區\622薛兆宏\七年級罰球接力賽照片\DSC0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83" name="圖片 183" descr="\\Server008\資料交換區\622薛兆宏\七年級罰球接力賽照片\DSC0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\\Server008\資料交換區\622薛兆宏\七年級罰球接力賽照片\DSC0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86" name="圖片 186" descr="\\Server008\資料交換區\622薛兆宏\七年級罰球接力賽照片\DSC0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\\Server008\資料交換區\622薛兆宏\七年級罰球接力賽照片\DSC0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89" name="圖片 189" descr="\\Server008\資料交換區\622薛兆宏\七年級罰球接力賽照片\DSC01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\\Server008\資料交換區\622薛兆宏\七年級罰球接力賽照片\DSC01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92" name="圖片 192" descr="\\Server008\資料交換區\622薛兆宏\七年級罰球接力賽照片\DSC01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\\Server008\資料交換區\622薛兆宏\七年級罰球接力賽照片\DSC01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95" name="圖片 195" descr="\\Server008\資料交換區\622薛兆宏\七年級罰球接力賽照片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Server008\資料交換區\622薛兆宏\七年級罰球接力賽照片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98" name="圖片 198" descr="\\Server008\資料交換區\622薛兆宏\七年級罰球接力賽照片\DSC0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\\Server008\資料交換區\622薛兆宏\七年級罰球接力賽照片\DSC0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C7A1B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201" name="圖片 201" descr="\\Server008\資料交換區\622薛兆宏\七年級罰球接力賽照片\DSC0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\\Server008\資料交換區\622薛兆宏\七年級罰球接力賽照片\DSC0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14650" cy="1943100"/>
                  <wp:effectExtent l="19050" t="0" r="0" b="0"/>
                  <wp:docPr id="150" name="圖片 150" descr="\\Server008\資料交換區\622薛兆宏\七年級罰球接力賽照片\DSC01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Server008\資料交換區\622薛兆宏\七年級罰球接力賽照片\DSC01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53" name="圖片 153" descr="\\Server008\資料交換區\622薛兆宏\七年級罰球接力賽照片\DSC0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Server008\資料交換區\622薛兆宏\七年級罰球接力賽照片\DSC0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56" name="圖片 156" descr="\\Server008\資料交換區\622薛兆宏\七年級罰球接力賽照片\DSC0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\\Server008\資料交換區\622薛兆宏\七年級罰球接力賽照片\DSC0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59" name="圖片 159" descr="\\Server008\資料交換區\622薛兆宏\七年級罰球接力賽照片\DSC0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\\Server008\資料交換區\622薛兆宏\七年級罰球接力賽照片\DSC0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62" name="圖片 162" descr="\\Server008\資料交換區\622薛兆宏\七年級罰球接力賽照片\DSC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\\Server008\資料交換區\622薛兆宏\七年級罰球接力賽照片\DSC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65" name="圖片 165" descr="\\Server008\資料交換區\622薛兆宏\七年級罰球接力賽照片\DSC0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\\Server008\資料交換區\622薛兆宏\七年級罰球接力賽照片\DSC0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68" name="圖片 168" descr="\\Server008\資料交換區\622薛兆宏\七年級罰球接力賽照片\DSC0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\\Server008\資料交換區\622薛兆宏\七年級罰球接力賽照片\DSC0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71" name="圖片 171" descr="\\Server008\資料交換區\622薛兆宏\七年級罰球接力賽照片\DSC0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\\Server008\資料交換區\622薛兆宏\七年級罰球接力賽照片\DSC0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14650" cy="1943100"/>
                  <wp:effectExtent l="19050" t="0" r="0" b="0"/>
                  <wp:docPr id="141" name="圖片 141" descr="\\Server008\資料交換區\622薛兆宏\七年級罰球接力賽照片\DSC0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\\Server008\資料交換區\622薛兆宏\七年級罰球接力賽照片\DSC0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39" name="圖片 139" descr="\\Server008\資料交換區\622薛兆宏\七年級罰球接力賽照片\DSC0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\\Server008\資料交換區\622薛兆宏\七年級罰球接力賽照片\DSC0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36" name="圖片 136" descr="\\Server008\資料交換區\622薛兆宏\七年級罰球接力賽照片\DSC0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\\Server008\資料交換區\622薛兆宏\七年級罰球接力賽照片\DSC0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33" name="圖片 133" descr="\\Server008\資料交換區\622薛兆宏\七年級罰球接力賽照片\DSC0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\\Server008\資料交換區\622薛兆宏\七年級罰球接力賽照片\DSC0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30" name="圖片 130" descr="\\Server008\資料交換區\622薛兆宏\七年級罰球接力賽照片\DSC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\\Server008\資料交換區\622薛兆宏\七年級罰球接力賽照片\DSC0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27" name="圖片 127" descr="\\Server008\資料交換區\622薛兆宏\七年級罰球接力賽照片\DSC0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\\Server008\資料交換區\622薛兆宏\七年級罰球接力賽照片\DSC0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24" name="圖片 124" descr="\\Server008\資料交換區\622薛兆宏\七年級罰球接力賽照片\DSC0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Server008\資料交換區\622薛兆宏\七年級罰球接力賽照片\DSC0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21" name="圖片 121" descr="\\Server008\資料交換區\622薛兆宏\七年級罰球接力賽照片\DSC0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\\Server008\資料交換區\622薛兆宏\七年級罰球接力賽照片\DSC0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14650" cy="1943100"/>
                  <wp:effectExtent l="19050" t="0" r="0" b="0"/>
                  <wp:docPr id="109" name="圖片 109" descr="\\Server008\資料交換區\622薛兆宏\七年級罰球接力賽照片\DSC0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Server008\資料交換區\622薛兆宏\七年級罰球接力賽照片\DSC0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07" name="圖片 107" descr="\\Server008\資料交換區\622薛兆宏\七年級罰球接力賽照片\DSC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Server008\資料交換區\622薛兆宏\七年級罰球接力賽照片\DSC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04" name="圖片 104" descr="\\Server008\資料交換區\622薛兆宏\七年級罰球接力賽照片\DSC0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Server008\資料交換區\622薛兆宏\七年級罰球接力賽照片\DSC0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101" name="圖片 101" descr="\\Server008\資料交換區\622薛兆宏\七年級罰球接力賽照片\DSC0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Server008\資料交換區\622薛兆宏\七年級罰球接力賽照片\DSC0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93" name="圖片 93" descr="\\Server008\資料交換區\622薛兆宏\七年級罰球接力賽照片\DSC0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Server008\資料交換區\622薛兆宏\七年級罰球接力賽照片\DSC0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90" name="圖片 90" descr="\\Server008\資料交換區\622薛兆宏\七年級罰球接力賽照片\DSC0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Server008\資料交換區\622薛兆宏\七年級罰球接力賽照片\DSC0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87" name="圖片 87" descr="\\Server008\資料交換區\622薛兆宏\七年級罰球接力賽照片\DSC0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Server008\資料交換區\622薛兆宏\七年級罰球接力賽照片\DSC0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84" name="圖片 84" descr="\\Server008\資料交換區\622薛兆宏\七年級罰球接力賽照片\DSC0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Server008\資料交換區\622薛兆宏\七年級罰球接力賽照片\DSC0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p w:rsidR="00EC7A1B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14650" cy="1943100"/>
                  <wp:effectExtent l="19050" t="0" r="0" b="0"/>
                  <wp:docPr id="72" name="圖片 72" descr="\\Server008\資料交換區\622薛兆宏\七年級罰球接力賽照片\DSC0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Server008\資料交換區\622薛兆宏\七年級罰球接力賽照片\DSC0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2" name="圖片 52" descr="\\Server008\資料交換區\622薛兆宏\七年級罰球接力賽照片\DSC0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Server008\資料交換區\622薛兆宏\七年級罰球接力賽照片\DSC0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5" name="圖片 55" descr="\\Server008\資料交換區\622薛兆宏\七年級罰球接力賽照片\DSC0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Server008\資料交換區\622薛兆宏\七年級罰球接力賽照片\DSC01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58" name="圖片 58" descr="\\Server008\資料交換區\622薛兆宏\七年級罰球接力賽照片\DSC0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Server008\資料交換區\622薛兆宏\七年級罰球接力賽照片\DSC0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1" name="圖片 61" descr="\\Server008\資料交換區\622薛兆宏\七年級罰球接力賽照片\DSC01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Server008\資料交換區\622薛兆宏\七年級罰球接力賽照片\DSC01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4" name="圖片 64" descr="\\Server008\資料交換區\622薛兆宏\七年級罰球接力賽照片\DSC0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rver008\資料交換區\622薛兆宏\七年級罰球接力賽照片\DSC01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C7A1B" w:rsidRPr="00DA4448" w:rsidTr="00FE600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67" name="圖片 67" descr="\\Server008\資料交換區\622薛兆宏\七年級罰球接力賽照片\DSC0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Server008\資料交換區\622薛兆宏\七年級罰球接力賽照片\DSC0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DA4448" w:rsidRDefault="00EC7A1B" w:rsidP="00FE6001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650" cy="1943100"/>
                  <wp:effectExtent l="19050" t="0" r="0" b="0"/>
                  <wp:docPr id="70" name="圖片 70" descr="\\Server008\資料交換區\622薛兆宏\七年級罰球接力賽照片\DSC0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008\資料交換區\622薛兆宏\七年級罰球接力賽照片\DSC01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1B" w:rsidRPr="008E337B" w:rsidTr="00FE600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C7A1B" w:rsidRPr="008E337B" w:rsidRDefault="00EC7A1B" w:rsidP="00FE600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C7A1B" w:rsidRPr="002D6F35" w:rsidRDefault="00EC7A1B" w:rsidP="000E44E3">
      <w:pPr>
        <w:spacing w:line="160" w:lineRule="exact"/>
        <w:rPr>
          <w:rFonts w:hint="eastAsia"/>
          <w:sz w:val="16"/>
          <w:szCs w:val="16"/>
        </w:rPr>
      </w:pPr>
    </w:p>
    <w:sectPr w:rsidR="00EC7A1B" w:rsidRPr="002D6F35" w:rsidSect="00F060F8">
      <w:headerReference w:type="default" r:id="rId46"/>
      <w:footerReference w:type="default" r:id="rId4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A1B" w:rsidRDefault="00EC7A1B">
      <w:r>
        <w:separator/>
      </w:r>
    </w:p>
  </w:endnote>
  <w:endnote w:type="continuationSeparator" w:id="0">
    <w:p w:rsidR="00EC7A1B" w:rsidRDefault="00EC7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C7A1B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C7A1B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A1B" w:rsidRDefault="00EC7A1B">
      <w:r>
        <w:separator/>
      </w:r>
    </w:p>
  </w:footnote>
  <w:footnote w:type="continuationSeparator" w:id="0">
    <w:p w:rsidR="00EC7A1B" w:rsidRDefault="00EC7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EC7A1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C7A1B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6</TotalTime>
  <Pages>5</Pages>
  <Words>53</Words>
  <Characters>305</Characters>
  <Application>Microsoft Office Word</Application>
  <DocSecurity>0</DocSecurity>
  <Lines>2</Lines>
  <Paragraphs>1</Paragraphs>
  <ScaleCrop>false</ScaleCrop>
  <Company>taipei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2011-10-07T06:21:00Z</dcterms:created>
  <dcterms:modified xsi:type="dcterms:W3CDTF">2011-10-07T06:27:00Z</dcterms:modified>
</cp:coreProperties>
</file>